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91A81" w:rsidR="008631EE" w:rsidP="00555949" w:rsidRDefault="00306C71" w14:paraId="6325B354" w14:textId="23144222">
      <w:pPr>
        <w:pStyle w:val="Overskrift2"/>
      </w:pPr>
      <w:r w:rsidRPr="00F51BDF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1FF68A42" wp14:editId="5022D4E0">
            <wp:simplePos x="0" y="0"/>
            <wp:positionH relativeFrom="page">
              <wp:posOffset>2709545</wp:posOffset>
            </wp:positionH>
            <wp:positionV relativeFrom="paragraph">
              <wp:posOffset>-400050</wp:posOffset>
            </wp:positionV>
            <wp:extent cx="6972935" cy="690880"/>
            <wp:effectExtent l="0" t="0" r="0" b="0"/>
            <wp:wrapNone/>
            <wp:docPr id="18" name="Bilde 18" descr="Nav_Logo_s_h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Nav_Logo_s_h_300dp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93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1BDF" w:rsidR="009026B9">
        <w:rPr>
          <w:color w:val="777777"/>
          <w:sz w:val="28"/>
        </w:rPr>
        <w:tab/>
      </w:r>
      <w:r w:rsidRPr="00F51BDF" w:rsidR="009026B9">
        <w:rPr>
          <w:color w:val="777777"/>
          <w:sz w:val="28"/>
        </w:rPr>
        <w:tab/>
      </w:r>
    </w:p>
    <w:p w:rsidRPr="00F51BDF" w:rsidR="009026B9" w:rsidP="005050B7" w:rsidRDefault="009026B9" w14:paraId="385D831F" w14:textId="77777777">
      <w:pPr>
        <w:tabs>
          <w:tab w:val="right" w:pos="2835"/>
        </w:tabs>
        <w:ind w:right="139"/>
        <w:rPr>
          <w:rFonts w:asciiTheme="minorHAnsi" w:hAnsiTheme="minorHAnsi" w:cstheme="minorHAnsi"/>
        </w:rPr>
      </w:pPr>
    </w:p>
    <w:p w:rsidRPr="00F51BDF" w:rsidR="001F2EA0" w:rsidP="54E71092" w:rsidRDefault="00FD4B08" w14:paraId="767BFB6C" w14:textId="3FF6FB8D">
      <w:pPr>
        <w:tabs>
          <w:tab w:val="right" w:pos="2835"/>
        </w:tabs>
        <w:ind w:right="-30"/>
        <w:jc w:val="right"/>
        <w:rPr>
          <w:rFonts w:asciiTheme="minorHAnsi" w:hAnsiTheme="minorHAnsi" w:cstheme="minorBidi"/>
          <w:b/>
          <w:bCs/>
          <w:color w:val="777777"/>
          <w:sz w:val="28"/>
          <w:szCs w:val="28"/>
        </w:rPr>
      </w:pPr>
      <w:r w:rsidRPr="3DF9B7F0">
        <w:rPr>
          <w:rFonts w:asciiTheme="minorHAnsi" w:hAnsiTheme="minorHAnsi" w:cstheme="minorBidi"/>
          <w:b/>
          <w:bCs/>
          <w:color w:val="777777"/>
          <w:sz w:val="28"/>
          <w:szCs w:val="28"/>
        </w:rPr>
        <w:t>// PR</w:t>
      </w:r>
      <w:r w:rsidRPr="3DF9B7F0" w:rsidR="28B15751">
        <w:rPr>
          <w:rFonts w:asciiTheme="minorHAnsi" w:hAnsiTheme="minorHAnsi" w:cstheme="minorBidi"/>
          <w:b/>
          <w:bCs/>
          <w:color w:val="777777"/>
          <w:sz w:val="28"/>
          <w:szCs w:val="28"/>
        </w:rPr>
        <w:t>ES</w:t>
      </w:r>
      <w:r w:rsidRPr="3DF9B7F0">
        <w:rPr>
          <w:rFonts w:asciiTheme="minorHAnsi" w:hAnsiTheme="minorHAnsi" w:cstheme="minorBidi"/>
          <w:b/>
          <w:bCs/>
          <w:color w:val="777777"/>
          <w:sz w:val="28"/>
          <w:szCs w:val="28"/>
        </w:rPr>
        <w:t>SEMELDING</w:t>
      </w:r>
    </w:p>
    <w:p w:rsidRPr="00F51BDF" w:rsidR="00FE41A5" w:rsidP="00FE41A5" w:rsidRDefault="00FE41A5" w14:paraId="0D696329" w14:textId="77777777">
      <w:pPr>
        <w:ind w:right="1132"/>
        <w:outlineLvl w:val="0"/>
        <w:rPr>
          <w:rFonts w:asciiTheme="minorHAnsi" w:hAnsiTheme="minorHAnsi" w:cstheme="minorHAnsi"/>
        </w:rPr>
      </w:pPr>
    </w:p>
    <w:p w:rsidRPr="002D60C7" w:rsidR="001725EF" w:rsidP="58BAFEB0" w:rsidRDefault="000A1A06" w14:paraId="713231A9" w14:textId="01806F98">
      <w:pPr>
        <w:jc w:val="right"/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/>
          <w:sz w:val="18"/>
          <w:szCs w:val="18"/>
        </w:rPr>
      </w:pPr>
      <w:bookmarkStart w:name="avsender" w:id="0"/>
      <w:bookmarkEnd w:id="0"/>
      <w:r w:rsidRPr="566D970D" w:rsidR="573FC1B9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fra NAV Agder</w:t>
      </w:r>
      <w:bookmarkStart w:name="dato" w:id="1"/>
      <w:bookmarkStart w:name="Overskrift" w:id="2"/>
      <w:bookmarkEnd w:id="1"/>
      <w:bookmarkEnd w:id="2"/>
      <w:r w:rsidRPr="566D970D" w:rsidR="34514D9E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 xml:space="preserve"> </w:t>
      </w:r>
      <w:r w:rsidRPr="566D970D" w:rsidR="35F49645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0</w:t>
      </w:r>
      <w:r w:rsidRPr="566D970D" w:rsidR="475EBBBF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2</w:t>
      </w:r>
      <w:r w:rsidRPr="566D970D" w:rsidR="5046CCD2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 xml:space="preserve">. </w:t>
      </w:r>
      <w:r w:rsidRPr="566D970D" w:rsidR="2C593BA4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okto</w:t>
      </w:r>
      <w:r w:rsidRPr="566D970D" w:rsidR="0D7BC7CC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ber</w:t>
      </w:r>
      <w:r w:rsidRPr="566D970D" w:rsidR="05A5178D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 xml:space="preserve"> </w:t>
      </w:r>
      <w:r w:rsidRPr="566D970D" w:rsidR="1E7622CD">
        <w:rPr>
          <w:rFonts w:ascii="Calibri" w:hAnsi="Calibri" w:cs="Calibri" w:asciiTheme="minorAscii" w:hAnsiTheme="minorAscii" w:cstheme="minorAscii"/>
          <w:b w:val="1"/>
          <w:bCs w:val="1"/>
          <w:caps w:val="1"/>
          <w:color w:val="808080" w:themeColor="background1" w:themeTint="FF" w:themeShade="80"/>
          <w:sz w:val="18"/>
          <w:szCs w:val="18"/>
        </w:rPr>
        <w:t>2026</w:t>
      </w:r>
    </w:p>
    <w:p w:rsidRPr="002D60C7" w:rsidR="008A165F" w:rsidP="00BF1930" w:rsidRDefault="008A165F" w14:paraId="35991D83" w14:textId="03A2362C">
      <w:pPr>
        <w:jc w:val="right"/>
        <w:rPr>
          <w:rFonts w:asciiTheme="minorHAnsi" w:hAnsiTheme="minorHAnsi" w:cstheme="minorHAnsi"/>
          <w:b/>
          <w:caps/>
          <w:color w:val="808080"/>
          <w:sz w:val="18"/>
          <w:szCs w:val="18"/>
        </w:rPr>
      </w:pPr>
    </w:p>
    <w:p w:rsidRPr="00B73BB6" w:rsidR="00865942" w:rsidP="566D970D" w:rsidRDefault="00D334CA" w14:paraId="2DA82458" w14:textId="73AC1542">
      <w:pPr>
        <w:rPr>
          <w:rFonts w:ascii="Calibri" w:hAnsi="Calibri" w:cs="Arial" w:asciiTheme="minorAscii" w:hAnsiTheme="minorAscii" w:cstheme="minorBidi"/>
          <w:b w:val="1"/>
          <w:bCs w:val="1"/>
          <w:sz w:val="40"/>
          <w:szCs w:val="40"/>
        </w:rPr>
      </w:pPr>
      <w:r w:rsidRPr="566D970D" w:rsidR="4DB229DF">
        <w:rPr>
          <w:rFonts w:ascii="Calibri" w:hAnsi="Calibri" w:cs="Arial" w:asciiTheme="minorAscii" w:hAnsiTheme="minorAscii" w:cstheme="minorBidi"/>
          <w:b w:val="1"/>
          <w:bCs w:val="1"/>
          <w:sz w:val="40"/>
          <w:szCs w:val="40"/>
        </w:rPr>
        <w:t>Stabil ledighet</w:t>
      </w:r>
      <w:r w:rsidRPr="566D970D" w:rsidR="2E6254D4">
        <w:rPr>
          <w:rFonts w:ascii="Calibri" w:hAnsi="Calibri" w:cs="Arial" w:asciiTheme="minorAscii" w:hAnsiTheme="minorAscii" w:cstheme="minorBidi"/>
          <w:b w:val="1"/>
          <w:bCs w:val="1"/>
          <w:sz w:val="40"/>
          <w:szCs w:val="40"/>
        </w:rPr>
        <w:t xml:space="preserve"> i Agder</w:t>
      </w:r>
      <w:r w:rsidRPr="566D970D" w:rsidR="4D28252F">
        <w:rPr>
          <w:rFonts w:ascii="Calibri" w:hAnsi="Calibri" w:cs="Arial" w:asciiTheme="minorAscii" w:hAnsiTheme="minorAscii" w:cstheme="minorBidi"/>
          <w:b w:val="1"/>
          <w:bCs w:val="1"/>
          <w:sz w:val="40"/>
          <w:szCs w:val="40"/>
        </w:rPr>
        <w:t xml:space="preserve"> i september</w:t>
      </w:r>
    </w:p>
    <w:p w:rsidRPr="00B73BB6" w:rsidR="00773895" w:rsidP="00BA7129" w:rsidRDefault="00773895" w14:paraId="10A3C9E9" w14:textId="77777777">
      <w:pPr>
        <w:pStyle w:val="Bunntekst"/>
        <w:rPr>
          <w:rFonts w:asciiTheme="minorHAnsi" w:hAnsiTheme="minorHAnsi" w:cstheme="minorHAnsi"/>
          <w:b/>
          <w:bCs/>
          <w:sz w:val="20"/>
        </w:rPr>
      </w:pPr>
    </w:p>
    <w:p w:rsidRPr="00B73BB6" w:rsidR="00366C78" w:rsidP="00BA7129" w:rsidRDefault="003B23AE" w14:paraId="268718DD" w14:textId="7462E2CD">
      <w:pPr>
        <w:pStyle w:val="Bunntekst"/>
        <w:rPr>
          <w:rFonts w:asciiTheme="minorHAnsi" w:hAnsiTheme="minorHAnsi" w:cstheme="minorHAnsi"/>
          <w:bCs/>
          <w:sz w:val="20"/>
        </w:rPr>
      </w:pPr>
      <w:r w:rsidRPr="00B73BB6">
        <w:rPr>
          <w:rFonts w:asciiTheme="minorHAnsi" w:hAnsiTheme="minorHAnsi" w:cstheme="minorHAnsi"/>
          <w:b/>
          <w:bCs/>
          <w:sz w:val="20"/>
        </w:rPr>
        <w:tab/>
      </w:r>
      <w:r w:rsidRPr="00B73BB6">
        <w:rPr>
          <w:rFonts w:asciiTheme="minorHAnsi" w:hAnsiTheme="minorHAnsi" w:cstheme="minorHAnsi"/>
          <w:b/>
          <w:bCs/>
          <w:sz w:val="20"/>
        </w:rPr>
        <w:tab/>
      </w:r>
    </w:p>
    <w:p w:rsidR="00607460" w:rsidP="58BAFEB0" w:rsidRDefault="00144CFD" w14:paraId="58CD1BD7" w14:textId="48D933A8">
      <w:pPr>
        <w:pStyle w:val="Bunntekst"/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</w:pPr>
      <w:r w:rsidRPr="58BAFEB0" w:rsidR="00144CFD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Fredag</w:t>
      </w:r>
      <w:r w:rsidRPr="58BAFEB0" w:rsidR="00F2439F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2D60C7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2. oktober</w:t>
      </w:r>
      <w:r w:rsidRPr="58BAFEB0" w:rsidR="0075092C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8D02E4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var</w:t>
      </w:r>
      <w:r w:rsidRPr="58BAFEB0" w:rsidR="003B703B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B62455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5</w:t>
      </w:r>
      <w:r w:rsidRPr="58BAFEB0" w:rsidR="009301AA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 </w:t>
      </w:r>
      <w:r w:rsidRPr="58BAFEB0" w:rsidR="006F12C0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3</w:t>
      </w:r>
      <w:r w:rsidRPr="58BAFEB0" w:rsidR="002E3C10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37</w:t>
      </w:r>
      <w:r w:rsidRPr="58BAFEB0" w:rsidR="009301AA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6E4114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personer registrert som arbeidssøkere hos N</w:t>
      </w:r>
      <w:r w:rsidRPr="58BAFEB0" w:rsidR="00F70CEA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av</w:t>
      </w:r>
      <w:r w:rsidRPr="58BAFEB0" w:rsidR="00703E4B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Agder</w:t>
      </w:r>
      <w:r w:rsidRPr="58BAFEB0" w:rsidR="006E4114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. </w:t>
      </w:r>
      <w:r w:rsidRPr="58BAFEB0" w:rsidR="007B3A59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- </w:t>
      </w:r>
      <w:r w:rsidRPr="58BAFEB0" w:rsidR="00E675D1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Dette er</w:t>
      </w:r>
      <w:r w:rsidRPr="58BAFEB0" w:rsidR="007C06B2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550B3F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2</w:t>
      </w:r>
      <w:r w:rsidRPr="58BAFEB0" w:rsidR="007C06B2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5F6012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f</w:t>
      </w:r>
      <w:r w:rsidRPr="58BAFEB0" w:rsidR="00550B3F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ær</w:t>
      </w:r>
      <w:r w:rsidRPr="58BAFEB0" w:rsidR="0039393F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r</w:t>
      </w:r>
      <w:r w:rsidRPr="58BAFEB0" w:rsidR="005F6012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e</w:t>
      </w:r>
      <w:r w:rsidRPr="58BAFEB0" w:rsidR="00242449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enn forrige måned og</w:t>
      </w:r>
      <w:r w:rsidRPr="58BAFEB0" w:rsidR="001A3CAB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550B3F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8</w:t>
      </w:r>
      <w:r w:rsidRPr="58BAFEB0" w:rsidR="00981100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7</w:t>
      </w:r>
      <w:r w:rsidRPr="58BAFEB0" w:rsidR="00534202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</w:t>
      </w:r>
      <w:r w:rsidRPr="58BAFEB0" w:rsidR="003940BD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f</w:t>
      </w:r>
      <w:r w:rsidRPr="58BAFEB0" w:rsidR="00EA4A9D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ærre</w:t>
      </w:r>
      <w:r w:rsidRPr="58BAFEB0" w:rsidR="00242449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 xml:space="preserve"> enn for ett år siden</w:t>
      </w:r>
      <w:r w:rsidRPr="58BAFEB0" w:rsidR="007B3A59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, sier direktør i Nav Agder, Øyvind Vedal</w:t>
      </w:r>
      <w:r w:rsidRPr="58BAFEB0" w:rsidR="00242449">
        <w:rPr>
          <w:rFonts w:ascii="Calibri" w:hAnsi="Calibri" w:cs="Calibri" w:asciiTheme="minorAscii" w:hAnsiTheme="minorAscii" w:cstheme="minorAscii"/>
          <w:b w:val="1"/>
          <w:bCs w:val="1"/>
          <w:sz w:val="20"/>
          <w:szCs w:val="20"/>
        </w:rPr>
        <w:t>.</w:t>
      </w:r>
    </w:p>
    <w:p w:rsidR="00607460" w:rsidP="3DF9B7F0" w:rsidRDefault="00607460" w14:paraId="7DD46D2C" w14:textId="2267FA4D">
      <w:pPr>
        <w:pStyle w:val="Bunntekst"/>
        <w:rPr>
          <w:rFonts w:asciiTheme="minorHAnsi" w:hAnsiTheme="minorHAnsi" w:cstheme="minorBidi"/>
          <w:b/>
          <w:bCs/>
          <w:sz w:val="20"/>
        </w:rPr>
      </w:pPr>
    </w:p>
    <w:p w:rsidR="00AD2AF2" w:rsidP="1B98038A" w:rsidRDefault="3407871C" w14:paraId="72C91D0D" w14:textId="549DD1D8">
      <w:pPr>
        <w:pStyle w:val="Bunntekst"/>
        <w:rPr>
          <w:rFonts w:asciiTheme="minorHAnsi" w:hAnsiTheme="minorHAnsi" w:cstheme="minorBidi"/>
          <w:sz w:val="20"/>
        </w:rPr>
      </w:pPr>
      <w:r w:rsidRPr="1B98038A">
        <w:rPr>
          <w:rFonts w:asciiTheme="minorHAnsi" w:hAnsiTheme="minorHAnsi" w:cstheme="minorBidi"/>
          <w:sz w:val="20"/>
        </w:rPr>
        <w:t>Det er</w:t>
      </w:r>
      <w:r w:rsidRPr="1B98038A" w:rsidR="37A746AC">
        <w:rPr>
          <w:rFonts w:asciiTheme="minorHAnsi" w:hAnsiTheme="minorHAnsi" w:cstheme="minorBidi"/>
          <w:sz w:val="20"/>
        </w:rPr>
        <w:t xml:space="preserve"> </w:t>
      </w:r>
      <w:r w:rsidR="004438A8">
        <w:rPr>
          <w:rFonts w:asciiTheme="minorHAnsi" w:hAnsiTheme="minorHAnsi" w:cstheme="minorBidi"/>
          <w:sz w:val="20"/>
        </w:rPr>
        <w:t>3</w:t>
      </w:r>
      <w:r w:rsidR="00981100">
        <w:rPr>
          <w:rFonts w:asciiTheme="minorHAnsi" w:hAnsiTheme="minorHAnsi" w:cstheme="minorBidi"/>
          <w:sz w:val="20"/>
        </w:rPr>
        <w:t> </w:t>
      </w:r>
      <w:r w:rsidR="00AE320E">
        <w:rPr>
          <w:rFonts w:asciiTheme="minorHAnsi" w:hAnsiTheme="minorHAnsi" w:cstheme="minorBidi"/>
          <w:sz w:val="20"/>
        </w:rPr>
        <w:t>126</w:t>
      </w:r>
      <w:r w:rsidR="00981100">
        <w:rPr>
          <w:rFonts w:asciiTheme="minorHAnsi" w:hAnsiTheme="minorHAnsi" w:cstheme="minorBidi"/>
          <w:sz w:val="20"/>
        </w:rPr>
        <w:t xml:space="preserve"> </w:t>
      </w:r>
      <w:r w:rsidRPr="1B98038A">
        <w:rPr>
          <w:rFonts w:asciiTheme="minorHAnsi" w:hAnsiTheme="minorHAnsi" w:cstheme="minorBidi"/>
          <w:sz w:val="20"/>
        </w:rPr>
        <w:t xml:space="preserve">helt ledige i Agder. Dette er en </w:t>
      </w:r>
      <w:r w:rsidR="00AE320E">
        <w:rPr>
          <w:rFonts w:asciiTheme="minorHAnsi" w:hAnsiTheme="minorHAnsi" w:cstheme="minorBidi"/>
          <w:sz w:val="20"/>
        </w:rPr>
        <w:t>reduksjon</w:t>
      </w:r>
      <w:r w:rsidRPr="1B98038A" w:rsidR="3CB945F1">
        <w:rPr>
          <w:rFonts w:asciiTheme="minorHAnsi" w:hAnsiTheme="minorHAnsi" w:cstheme="minorBidi"/>
          <w:sz w:val="20"/>
        </w:rPr>
        <w:t xml:space="preserve"> på </w:t>
      </w:r>
      <w:r w:rsidR="00AE320E">
        <w:rPr>
          <w:rFonts w:asciiTheme="minorHAnsi" w:hAnsiTheme="minorHAnsi" w:cstheme="minorBidi"/>
          <w:sz w:val="20"/>
        </w:rPr>
        <w:t>171</w:t>
      </w:r>
      <w:r w:rsidRPr="1B98038A">
        <w:rPr>
          <w:rFonts w:asciiTheme="minorHAnsi" w:hAnsiTheme="minorHAnsi" w:cstheme="minorBidi"/>
          <w:sz w:val="20"/>
        </w:rPr>
        <w:t xml:space="preserve"> </w:t>
      </w:r>
      <w:r w:rsidRPr="1B98038A" w:rsidR="27E25D7D">
        <w:rPr>
          <w:rFonts w:asciiTheme="minorHAnsi" w:hAnsiTheme="minorHAnsi" w:cstheme="minorBidi"/>
          <w:sz w:val="20"/>
        </w:rPr>
        <w:t>s</w:t>
      </w:r>
      <w:r w:rsidRPr="1B98038A">
        <w:rPr>
          <w:rFonts w:asciiTheme="minorHAnsi" w:hAnsiTheme="minorHAnsi" w:cstheme="minorBidi"/>
          <w:sz w:val="20"/>
        </w:rPr>
        <w:t>iden forrige måned</w:t>
      </w:r>
      <w:r w:rsidRPr="1B98038A" w:rsidR="4B94AD03">
        <w:rPr>
          <w:rFonts w:asciiTheme="minorHAnsi" w:hAnsiTheme="minorHAnsi" w:cstheme="minorBidi"/>
          <w:sz w:val="20"/>
        </w:rPr>
        <w:t xml:space="preserve"> og</w:t>
      </w:r>
      <w:r w:rsidRPr="1B98038A" w:rsidR="27E25D7D">
        <w:rPr>
          <w:rFonts w:asciiTheme="minorHAnsi" w:hAnsiTheme="minorHAnsi" w:cstheme="minorBidi"/>
          <w:sz w:val="20"/>
        </w:rPr>
        <w:t xml:space="preserve"> </w:t>
      </w:r>
      <w:r w:rsidR="005E3AC0">
        <w:rPr>
          <w:rFonts w:asciiTheme="minorHAnsi" w:hAnsiTheme="minorHAnsi" w:cstheme="minorBidi"/>
          <w:sz w:val="20"/>
        </w:rPr>
        <w:t>104</w:t>
      </w:r>
      <w:r w:rsidR="00B86407">
        <w:rPr>
          <w:rFonts w:asciiTheme="minorHAnsi" w:hAnsiTheme="minorHAnsi" w:cstheme="minorBidi"/>
          <w:sz w:val="20"/>
        </w:rPr>
        <w:t xml:space="preserve"> </w:t>
      </w:r>
      <w:r w:rsidR="00EA4A9D">
        <w:rPr>
          <w:rFonts w:asciiTheme="minorHAnsi" w:hAnsiTheme="minorHAnsi" w:cstheme="minorBidi"/>
          <w:sz w:val="20"/>
        </w:rPr>
        <w:t>f</w:t>
      </w:r>
      <w:r w:rsidR="009F6B61">
        <w:rPr>
          <w:rFonts w:asciiTheme="minorHAnsi" w:hAnsiTheme="minorHAnsi" w:cstheme="minorBidi"/>
          <w:sz w:val="20"/>
        </w:rPr>
        <w:t>ær</w:t>
      </w:r>
      <w:r w:rsidR="00A60B26">
        <w:rPr>
          <w:rFonts w:asciiTheme="minorHAnsi" w:hAnsiTheme="minorHAnsi" w:cstheme="minorBidi"/>
          <w:sz w:val="20"/>
        </w:rPr>
        <w:t>r</w:t>
      </w:r>
      <w:r w:rsidR="00EA4A9D">
        <w:rPr>
          <w:rFonts w:asciiTheme="minorHAnsi" w:hAnsiTheme="minorHAnsi" w:cstheme="minorBidi"/>
          <w:sz w:val="20"/>
        </w:rPr>
        <w:t>e</w:t>
      </w:r>
      <w:r w:rsidRPr="1B98038A" w:rsidR="4B94AD03">
        <w:rPr>
          <w:rFonts w:asciiTheme="minorHAnsi" w:hAnsiTheme="minorHAnsi" w:cstheme="minorBidi"/>
          <w:sz w:val="20"/>
        </w:rPr>
        <w:t xml:space="preserve"> enn for ett år siden.</w:t>
      </w:r>
      <w:r w:rsidRPr="1B98038A" w:rsidR="0AE6E819">
        <w:rPr>
          <w:rFonts w:asciiTheme="minorHAnsi" w:hAnsiTheme="minorHAnsi" w:cstheme="minorBidi"/>
          <w:sz w:val="20"/>
        </w:rPr>
        <w:t xml:space="preserve"> </w:t>
      </w:r>
      <w:r w:rsidRPr="1B98038A" w:rsidR="4450A988">
        <w:rPr>
          <w:rFonts w:asciiTheme="minorHAnsi" w:hAnsiTheme="minorHAnsi" w:cstheme="minorBidi"/>
          <w:sz w:val="20"/>
        </w:rPr>
        <w:t>Det utgjør</w:t>
      </w:r>
      <w:r w:rsidRPr="1B98038A" w:rsidR="3B1092B4">
        <w:rPr>
          <w:rFonts w:asciiTheme="minorHAnsi" w:hAnsiTheme="minorHAnsi" w:cstheme="minorBidi"/>
          <w:sz w:val="20"/>
        </w:rPr>
        <w:t xml:space="preserve"> </w:t>
      </w:r>
      <w:r w:rsidR="009F6B61">
        <w:rPr>
          <w:rFonts w:asciiTheme="minorHAnsi" w:hAnsiTheme="minorHAnsi" w:cstheme="minorBidi"/>
          <w:sz w:val="20"/>
        </w:rPr>
        <w:t>2</w:t>
      </w:r>
      <w:r w:rsidRPr="1B98038A" w:rsidR="3B1092B4">
        <w:rPr>
          <w:rFonts w:asciiTheme="minorHAnsi" w:hAnsiTheme="minorHAnsi" w:cstheme="minorBidi"/>
          <w:sz w:val="20"/>
        </w:rPr>
        <w:t xml:space="preserve"> prosent </w:t>
      </w:r>
      <w:r w:rsidRPr="1B98038A" w:rsidR="7B48FDF4">
        <w:rPr>
          <w:rFonts w:asciiTheme="minorHAnsi" w:hAnsiTheme="minorHAnsi" w:cstheme="minorBidi"/>
          <w:sz w:val="20"/>
        </w:rPr>
        <w:t xml:space="preserve">av arbeidsstyrken </w:t>
      </w:r>
      <w:r w:rsidRPr="1B98038A" w:rsidR="3B1092B4">
        <w:rPr>
          <w:rFonts w:asciiTheme="minorHAnsi" w:hAnsiTheme="minorHAnsi" w:cstheme="minorBidi"/>
          <w:sz w:val="20"/>
        </w:rPr>
        <w:t>i Agder</w:t>
      </w:r>
      <w:r w:rsidRPr="1B98038A" w:rsidR="23091DE9">
        <w:rPr>
          <w:rFonts w:asciiTheme="minorHAnsi" w:hAnsiTheme="minorHAnsi" w:cstheme="minorBidi"/>
          <w:sz w:val="20"/>
        </w:rPr>
        <w:t>.</w:t>
      </w:r>
      <w:r w:rsidRPr="1B98038A" w:rsidR="3B1092B4">
        <w:rPr>
          <w:rFonts w:asciiTheme="minorHAnsi" w:hAnsiTheme="minorHAnsi" w:cstheme="minorBidi"/>
          <w:sz w:val="20"/>
        </w:rPr>
        <w:t xml:space="preserve"> </w:t>
      </w:r>
      <w:r w:rsidRPr="1B98038A" w:rsidR="4D266F41">
        <w:rPr>
          <w:rFonts w:asciiTheme="minorHAnsi" w:hAnsiTheme="minorHAnsi" w:cstheme="minorBidi"/>
          <w:sz w:val="20"/>
        </w:rPr>
        <w:t>I</w:t>
      </w:r>
      <w:r w:rsidRPr="1B98038A" w:rsidR="455A0460">
        <w:rPr>
          <w:rFonts w:asciiTheme="minorHAnsi" w:hAnsiTheme="minorHAnsi" w:cstheme="minorBidi"/>
          <w:sz w:val="20"/>
        </w:rPr>
        <w:t xml:space="preserve"> landet er</w:t>
      </w:r>
      <w:r w:rsidR="0082793E">
        <w:rPr>
          <w:rFonts w:asciiTheme="minorHAnsi" w:hAnsiTheme="minorHAnsi" w:cstheme="minorBidi"/>
          <w:sz w:val="20"/>
        </w:rPr>
        <w:t xml:space="preserve"> </w:t>
      </w:r>
      <w:r w:rsidR="003D4ED7">
        <w:rPr>
          <w:rFonts w:asciiTheme="minorHAnsi" w:hAnsiTheme="minorHAnsi" w:cstheme="minorBidi"/>
          <w:sz w:val="20"/>
        </w:rPr>
        <w:t xml:space="preserve">også </w:t>
      </w:r>
      <w:r w:rsidR="009F6B61">
        <w:rPr>
          <w:rFonts w:asciiTheme="minorHAnsi" w:hAnsiTheme="minorHAnsi" w:cstheme="minorBidi"/>
          <w:sz w:val="20"/>
        </w:rPr>
        <w:t>2</w:t>
      </w:r>
      <w:r w:rsidRPr="1B98038A" w:rsidR="455A0460">
        <w:rPr>
          <w:rFonts w:asciiTheme="minorHAnsi" w:hAnsiTheme="minorHAnsi" w:cstheme="minorBidi"/>
          <w:sz w:val="20"/>
        </w:rPr>
        <w:t xml:space="preserve"> prosent av arbeidsstyrken helt ledige.</w:t>
      </w:r>
      <w:r w:rsidRPr="1B98038A" w:rsidR="3B1092B4">
        <w:rPr>
          <w:rFonts w:asciiTheme="minorHAnsi" w:hAnsiTheme="minorHAnsi" w:cstheme="minorBidi"/>
          <w:sz w:val="20"/>
        </w:rPr>
        <w:t xml:space="preserve"> </w:t>
      </w:r>
    </w:p>
    <w:p w:rsidR="00954DC6" w:rsidP="006E4114" w:rsidRDefault="00954DC6" w14:paraId="5F13F8CD" w14:textId="77777777">
      <w:pPr>
        <w:pStyle w:val="Bunntekst"/>
        <w:rPr>
          <w:rFonts w:asciiTheme="minorHAnsi" w:hAnsiTheme="minorHAnsi" w:cstheme="minorHAnsi"/>
          <w:sz w:val="20"/>
        </w:rPr>
      </w:pPr>
    </w:p>
    <w:p w:rsidR="00AC2994" w:rsidP="566D970D" w:rsidRDefault="0AE6E819" w14:paraId="50AA77EF" w14:textId="592F7705">
      <w:pPr>
        <w:pStyle w:val="Bunntekst"/>
        <w:rPr>
          <w:rFonts w:ascii="Calibri" w:hAnsi="Calibri" w:cs="Arial" w:asciiTheme="minorAscii" w:hAnsiTheme="minorAscii" w:cstheme="minorBidi"/>
          <w:sz w:val="20"/>
          <w:szCs w:val="20"/>
        </w:rPr>
      </w:pPr>
      <w:r w:rsidRPr="566D970D" w:rsidR="549FE7C3">
        <w:rPr>
          <w:rFonts w:ascii="Calibri" w:hAnsi="Calibri" w:cs="Arial" w:asciiTheme="minorAscii" w:hAnsiTheme="minorAscii" w:cstheme="minorBidi"/>
          <w:sz w:val="20"/>
          <w:szCs w:val="20"/>
        </w:rPr>
        <w:t>Blant arbeidssøkerne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549FE7C3">
        <w:rPr>
          <w:rFonts w:ascii="Calibri" w:hAnsi="Calibri" w:cs="Arial" w:asciiTheme="minorAscii" w:hAnsiTheme="minorAscii" w:cstheme="minorBidi"/>
          <w:sz w:val="20"/>
          <w:szCs w:val="20"/>
        </w:rPr>
        <w:t xml:space="preserve">i fylket 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>er</w:t>
      </w:r>
      <w:r w:rsidRPr="566D970D" w:rsidR="549FE7C3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3D409E3C">
        <w:rPr>
          <w:rFonts w:ascii="Calibri" w:hAnsi="Calibri" w:cs="Arial" w:asciiTheme="minorAscii" w:hAnsiTheme="minorAscii" w:cstheme="minorBidi"/>
          <w:sz w:val="20"/>
          <w:szCs w:val="20"/>
        </w:rPr>
        <w:t>223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permittert. Dette er</w:t>
      </w:r>
      <w:r w:rsidRPr="566D970D" w:rsidR="1EEBBE4B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0D7BC7CC">
        <w:rPr>
          <w:rFonts w:ascii="Calibri" w:hAnsi="Calibri" w:cs="Arial" w:asciiTheme="minorAscii" w:hAnsiTheme="minorAscii" w:cstheme="minorBidi"/>
          <w:sz w:val="20"/>
          <w:szCs w:val="20"/>
        </w:rPr>
        <w:t>34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f</w:t>
      </w:r>
      <w:r w:rsidRPr="566D970D" w:rsidR="0D7BC7CC">
        <w:rPr>
          <w:rFonts w:ascii="Calibri" w:hAnsi="Calibri" w:cs="Arial" w:asciiTheme="minorAscii" w:hAnsiTheme="minorAscii" w:cstheme="minorBidi"/>
          <w:sz w:val="20"/>
          <w:szCs w:val="20"/>
        </w:rPr>
        <w:t>le</w:t>
      </w:r>
      <w:r w:rsidRPr="566D970D" w:rsidR="1D1A35BE">
        <w:rPr>
          <w:rFonts w:ascii="Calibri" w:hAnsi="Calibri" w:cs="Arial" w:asciiTheme="minorAscii" w:hAnsiTheme="minorAscii" w:cstheme="minorBidi"/>
          <w:sz w:val="20"/>
          <w:szCs w:val="20"/>
        </w:rPr>
        <w:t>re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enn i </w:t>
      </w:r>
      <w:r w:rsidRPr="566D970D" w:rsidR="0D7BC7CC">
        <w:rPr>
          <w:rFonts w:ascii="Calibri" w:hAnsi="Calibri" w:cs="Arial" w:asciiTheme="minorAscii" w:hAnsiTheme="minorAscii" w:cstheme="minorBidi"/>
          <w:sz w:val="20"/>
          <w:szCs w:val="20"/>
        </w:rPr>
        <w:t>august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og</w:t>
      </w:r>
      <w:r w:rsidRPr="566D970D" w:rsidR="334DC9E6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74E992E2">
        <w:rPr>
          <w:rFonts w:ascii="Calibri" w:hAnsi="Calibri" w:cs="Arial" w:asciiTheme="minorAscii" w:hAnsiTheme="minorAscii" w:cstheme="minorBidi"/>
          <w:sz w:val="20"/>
          <w:szCs w:val="20"/>
        </w:rPr>
        <w:t>8</w:t>
      </w:r>
      <w:r w:rsidRPr="566D970D" w:rsidR="3E87E1EA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04E1FA18">
        <w:rPr>
          <w:rFonts w:ascii="Calibri" w:hAnsi="Calibri" w:cs="Arial" w:asciiTheme="minorAscii" w:hAnsiTheme="minorAscii" w:cstheme="minorBidi"/>
          <w:sz w:val="20"/>
          <w:szCs w:val="20"/>
        </w:rPr>
        <w:t>f</w:t>
      </w:r>
      <w:r w:rsidRPr="566D970D" w:rsidR="74E992E2">
        <w:rPr>
          <w:rFonts w:ascii="Calibri" w:hAnsi="Calibri" w:cs="Arial" w:asciiTheme="minorAscii" w:hAnsiTheme="minorAscii" w:cstheme="minorBidi"/>
          <w:sz w:val="20"/>
          <w:szCs w:val="20"/>
        </w:rPr>
        <w:t>le</w:t>
      </w:r>
      <w:r w:rsidRPr="566D970D" w:rsidR="6D3724B0">
        <w:rPr>
          <w:rFonts w:ascii="Calibri" w:hAnsi="Calibri" w:cs="Arial" w:asciiTheme="minorAscii" w:hAnsiTheme="minorAscii" w:cstheme="minorBidi"/>
          <w:sz w:val="20"/>
          <w:szCs w:val="20"/>
        </w:rPr>
        <w:t>r</w:t>
      </w:r>
      <w:r w:rsidRPr="566D970D" w:rsidR="04E1FA18">
        <w:rPr>
          <w:rFonts w:ascii="Calibri" w:hAnsi="Calibri" w:cs="Arial" w:asciiTheme="minorAscii" w:hAnsiTheme="minorAscii" w:cstheme="minorBidi"/>
          <w:sz w:val="20"/>
          <w:szCs w:val="20"/>
        </w:rPr>
        <w:t>e</w:t>
      </w:r>
      <w:r w:rsidRPr="566D970D" w:rsidR="08ACBC86">
        <w:rPr>
          <w:rFonts w:ascii="Calibri" w:hAnsi="Calibri" w:cs="Arial" w:asciiTheme="minorAscii" w:hAnsiTheme="minorAscii" w:cstheme="minorBidi"/>
          <w:sz w:val="20"/>
          <w:szCs w:val="20"/>
        </w:rPr>
        <w:t xml:space="preserve"> enn for ett år siden.</w:t>
      </w:r>
      <w:r w:rsidRPr="566D970D" w:rsidR="72A7CC4B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7624ABED">
        <w:rPr>
          <w:rFonts w:ascii="Calibri" w:hAnsi="Calibri" w:cs="Arial" w:asciiTheme="minorAscii" w:hAnsiTheme="minorAscii" w:cstheme="minorBidi"/>
          <w:sz w:val="20"/>
          <w:szCs w:val="20"/>
        </w:rPr>
        <w:t>Det er flest permitterte fra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bygg og anlegg (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44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)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,</w:t>
      </w:r>
      <w:r w:rsidRPr="566D970D" w:rsidR="0580D066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1E1B4FC6">
        <w:rPr>
          <w:rFonts w:ascii="Calibri" w:hAnsi="Calibri" w:cs="Arial" w:asciiTheme="minorAscii" w:hAnsiTheme="minorAscii" w:cstheme="minorBidi"/>
          <w:sz w:val="20"/>
          <w:szCs w:val="20"/>
        </w:rPr>
        <w:t>ingeniør- og IKT fag (</w:t>
      </w:r>
      <w:r w:rsidRPr="566D970D" w:rsidR="6061B21A">
        <w:rPr>
          <w:rFonts w:ascii="Calibri" w:hAnsi="Calibri" w:cs="Arial" w:asciiTheme="minorAscii" w:hAnsiTheme="minorAscii" w:cstheme="minorBidi"/>
          <w:sz w:val="20"/>
          <w:szCs w:val="20"/>
        </w:rPr>
        <w:t>3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5</w:t>
      </w:r>
      <w:r w:rsidRPr="566D970D" w:rsidR="1E1B4FC6">
        <w:rPr>
          <w:rFonts w:ascii="Calibri" w:hAnsi="Calibri" w:cs="Arial" w:asciiTheme="minorAscii" w:hAnsiTheme="minorAscii" w:cstheme="minorBidi"/>
          <w:sz w:val="20"/>
          <w:szCs w:val="20"/>
        </w:rPr>
        <w:t>)</w:t>
      </w:r>
      <w:r w:rsidRPr="566D970D" w:rsidR="73F0B368">
        <w:rPr>
          <w:rFonts w:ascii="Calibri" w:hAnsi="Calibri" w:cs="Arial" w:asciiTheme="minorAscii" w:hAnsiTheme="minorAscii" w:cstheme="minorBidi"/>
          <w:sz w:val="20"/>
          <w:szCs w:val="20"/>
        </w:rPr>
        <w:t xml:space="preserve"> og</w:t>
      </w:r>
      <w:r w:rsidRPr="566D970D" w:rsidR="6061B21A">
        <w:rPr>
          <w:rFonts w:ascii="Calibri" w:hAnsi="Calibri" w:cs="Arial" w:asciiTheme="minorAscii" w:hAnsiTheme="minorAscii" w:cstheme="minorBidi"/>
          <w:sz w:val="20"/>
          <w:szCs w:val="20"/>
        </w:rPr>
        <w:t xml:space="preserve"> industriarbeid (</w:t>
      </w:r>
      <w:r w:rsidRPr="566D970D" w:rsidR="6061B21A">
        <w:rPr>
          <w:rFonts w:ascii="Calibri" w:hAnsi="Calibri" w:cs="Arial" w:asciiTheme="minorAscii" w:hAnsiTheme="minorAscii" w:cstheme="minorBidi"/>
          <w:sz w:val="20"/>
          <w:szCs w:val="20"/>
        </w:rPr>
        <w:t>2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>8</w:t>
      </w:r>
      <w:r w:rsidRPr="566D970D" w:rsidR="6061B21A">
        <w:rPr>
          <w:rFonts w:ascii="Calibri" w:hAnsi="Calibri" w:cs="Arial" w:asciiTheme="minorAscii" w:hAnsiTheme="minorAscii" w:cstheme="minorBidi"/>
          <w:sz w:val="20"/>
          <w:szCs w:val="20"/>
        </w:rPr>
        <w:t>)</w:t>
      </w:r>
      <w:r w:rsidRPr="566D970D" w:rsidR="3350D995">
        <w:rPr>
          <w:rFonts w:ascii="Calibri" w:hAnsi="Calibri" w:cs="Arial" w:asciiTheme="minorAscii" w:hAnsiTheme="minorAscii" w:cstheme="minorBidi"/>
          <w:sz w:val="20"/>
          <w:szCs w:val="20"/>
        </w:rPr>
        <w:t>.</w:t>
      </w:r>
      <w:r w:rsidRPr="566D970D" w:rsidR="1E764F6E">
        <w:rPr>
          <w:rFonts w:ascii="Calibri" w:hAnsi="Calibri" w:cs="Arial" w:asciiTheme="minorAscii" w:hAnsiTheme="minorAscii" w:cstheme="minorBidi"/>
          <w:sz w:val="20"/>
          <w:szCs w:val="20"/>
        </w:rPr>
        <w:t xml:space="preserve"> Det er størst økning innen </w:t>
      </w:r>
      <w:r w:rsidRPr="566D970D" w:rsidR="60197088">
        <w:rPr>
          <w:rFonts w:ascii="Calibri" w:hAnsi="Calibri" w:cs="Arial" w:asciiTheme="minorAscii" w:hAnsiTheme="minorAscii" w:cstheme="minorBidi"/>
          <w:sz w:val="20"/>
          <w:szCs w:val="20"/>
        </w:rPr>
        <w:t>bygg og anlegg med 16 flere permitterte siste måned.</w:t>
      </w:r>
    </w:p>
    <w:p w:rsidR="00CB15D1" w:rsidP="7F09582B" w:rsidRDefault="00CB15D1" w14:paraId="00BC9C19" w14:textId="77777777">
      <w:pPr>
        <w:pStyle w:val="Bunntekst"/>
        <w:rPr>
          <w:rFonts w:asciiTheme="minorHAnsi" w:hAnsiTheme="minorHAnsi" w:cstheme="minorBidi"/>
          <w:sz w:val="20"/>
        </w:rPr>
      </w:pPr>
    </w:p>
    <w:p w:rsidR="004F5CF6" w:rsidP="3226A112" w:rsidRDefault="00686328" w14:paraId="44E315AE" w14:textId="2107BF84">
      <w:pPr>
        <w:pStyle w:val="Bunntekst"/>
        <w:rPr>
          <w:rFonts w:asciiTheme="minorHAnsi" w:hAnsiTheme="minorHAnsi" w:cstheme="minorBidi"/>
          <w:sz w:val="20"/>
        </w:rPr>
      </w:pPr>
      <w:r>
        <w:rPr>
          <w:rFonts w:asciiTheme="minorHAnsi" w:hAnsiTheme="minorHAnsi" w:cstheme="minorBidi"/>
          <w:sz w:val="20"/>
        </w:rPr>
        <w:t>749</w:t>
      </w:r>
      <w:r w:rsidRPr="3226A112" w:rsidR="00574D0C">
        <w:rPr>
          <w:rFonts w:asciiTheme="minorHAnsi" w:hAnsiTheme="minorHAnsi" w:cstheme="minorBidi"/>
          <w:sz w:val="20"/>
        </w:rPr>
        <w:t xml:space="preserve"> </w:t>
      </w:r>
      <w:r w:rsidRPr="3226A112" w:rsidR="002B1A67">
        <w:rPr>
          <w:rFonts w:asciiTheme="minorHAnsi" w:hAnsiTheme="minorHAnsi" w:cstheme="minorBidi"/>
          <w:sz w:val="20"/>
        </w:rPr>
        <w:t xml:space="preserve">personer som var arbeidsledige i </w:t>
      </w:r>
      <w:r w:rsidR="009A1A0A">
        <w:rPr>
          <w:rFonts w:asciiTheme="minorHAnsi" w:hAnsiTheme="minorHAnsi" w:cstheme="minorBidi"/>
          <w:sz w:val="20"/>
        </w:rPr>
        <w:t>august</w:t>
      </w:r>
      <w:r w:rsidRPr="3226A112" w:rsidR="00D00483">
        <w:rPr>
          <w:rFonts w:asciiTheme="minorHAnsi" w:hAnsiTheme="minorHAnsi" w:cstheme="minorBidi"/>
          <w:sz w:val="20"/>
        </w:rPr>
        <w:t xml:space="preserve"> </w:t>
      </w:r>
      <w:r w:rsidRPr="3226A112" w:rsidR="003B2BF7">
        <w:rPr>
          <w:rFonts w:asciiTheme="minorHAnsi" w:hAnsiTheme="minorHAnsi" w:cstheme="minorBidi"/>
          <w:sz w:val="20"/>
        </w:rPr>
        <w:t>har nå fått seg jobb</w:t>
      </w:r>
      <w:r w:rsidRPr="3226A112" w:rsidR="000D1BD0">
        <w:rPr>
          <w:rFonts w:asciiTheme="minorHAnsi" w:hAnsiTheme="minorHAnsi" w:cstheme="minorBidi"/>
          <w:sz w:val="20"/>
        </w:rPr>
        <w:t>, og</w:t>
      </w:r>
      <w:r w:rsidRPr="3226A112" w:rsidR="00DD651B">
        <w:rPr>
          <w:rFonts w:asciiTheme="minorHAnsi" w:hAnsiTheme="minorHAnsi" w:cstheme="minorBidi"/>
          <w:sz w:val="20"/>
        </w:rPr>
        <w:t xml:space="preserve"> </w:t>
      </w:r>
      <w:r w:rsidR="00BE2137">
        <w:rPr>
          <w:rFonts w:asciiTheme="minorHAnsi" w:hAnsiTheme="minorHAnsi" w:cstheme="minorBidi"/>
          <w:sz w:val="20"/>
        </w:rPr>
        <w:t>200</w:t>
      </w:r>
      <w:r w:rsidRPr="3226A112" w:rsidR="00A757F8">
        <w:rPr>
          <w:rFonts w:asciiTheme="minorHAnsi" w:hAnsiTheme="minorHAnsi" w:cstheme="minorBidi"/>
          <w:sz w:val="20"/>
        </w:rPr>
        <w:t xml:space="preserve"> </w:t>
      </w:r>
      <w:r w:rsidRPr="3226A112" w:rsidR="00E93C48">
        <w:rPr>
          <w:rFonts w:asciiTheme="minorHAnsi" w:hAnsiTheme="minorHAnsi" w:cstheme="minorBidi"/>
          <w:sz w:val="20"/>
        </w:rPr>
        <w:t xml:space="preserve">av arbeidssøkerne i </w:t>
      </w:r>
      <w:r w:rsidR="009A1A0A">
        <w:rPr>
          <w:rFonts w:asciiTheme="minorHAnsi" w:hAnsiTheme="minorHAnsi" w:cstheme="minorBidi"/>
          <w:sz w:val="20"/>
        </w:rPr>
        <w:t>august</w:t>
      </w:r>
      <w:r w:rsidRPr="3226A112" w:rsidR="00E93C48">
        <w:rPr>
          <w:rFonts w:asciiTheme="minorHAnsi" w:hAnsiTheme="minorHAnsi" w:cstheme="minorBidi"/>
          <w:sz w:val="20"/>
        </w:rPr>
        <w:t xml:space="preserve"> har </w:t>
      </w:r>
      <w:r w:rsidR="00AB5DD4">
        <w:rPr>
          <w:rFonts w:asciiTheme="minorHAnsi" w:hAnsiTheme="minorHAnsi" w:cstheme="minorBidi"/>
          <w:sz w:val="20"/>
        </w:rPr>
        <w:t xml:space="preserve">i løpet av </w:t>
      </w:r>
      <w:r w:rsidR="009A1A0A">
        <w:rPr>
          <w:rFonts w:asciiTheme="minorHAnsi" w:hAnsiTheme="minorHAnsi" w:cstheme="minorBidi"/>
          <w:sz w:val="20"/>
        </w:rPr>
        <w:t>september</w:t>
      </w:r>
      <w:r w:rsidRPr="3226A112" w:rsidR="00E93C48">
        <w:rPr>
          <w:rFonts w:asciiTheme="minorHAnsi" w:hAnsiTheme="minorHAnsi" w:cstheme="minorBidi"/>
          <w:sz w:val="20"/>
        </w:rPr>
        <w:t xml:space="preserve"> startet i et arbeidsmarkedstiltak i regi av N</w:t>
      </w:r>
      <w:r w:rsidRPr="3226A112" w:rsidR="5CECAF2B">
        <w:rPr>
          <w:rFonts w:asciiTheme="minorHAnsi" w:hAnsiTheme="minorHAnsi" w:cstheme="minorBidi"/>
          <w:sz w:val="20"/>
        </w:rPr>
        <w:t>av</w:t>
      </w:r>
      <w:r w:rsidRPr="3226A112" w:rsidR="009252C5">
        <w:rPr>
          <w:rFonts w:asciiTheme="minorHAnsi" w:hAnsiTheme="minorHAnsi" w:cstheme="minorBidi"/>
          <w:sz w:val="20"/>
        </w:rPr>
        <w:t xml:space="preserve"> for å komme seg tilbake til jobb</w:t>
      </w:r>
      <w:r w:rsidRPr="3226A112" w:rsidR="1DFD25C9">
        <w:rPr>
          <w:rFonts w:asciiTheme="minorHAnsi" w:hAnsiTheme="minorHAnsi" w:cstheme="minorBidi"/>
          <w:sz w:val="20"/>
        </w:rPr>
        <w:t>.</w:t>
      </w:r>
      <w:r w:rsidRPr="3226A112" w:rsidR="0045645D">
        <w:rPr>
          <w:rFonts w:asciiTheme="minorHAnsi" w:hAnsiTheme="minorHAnsi" w:cstheme="minorBidi"/>
          <w:sz w:val="20"/>
        </w:rPr>
        <w:t xml:space="preserve"> </w:t>
      </w:r>
    </w:p>
    <w:p w:rsidR="00B95F63" w:rsidP="3226A112" w:rsidRDefault="00B95F63" w14:paraId="0A81562A" w14:textId="77777777">
      <w:pPr>
        <w:pStyle w:val="Bunntekst"/>
        <w:rPr>
          <w:rFonts w:asciiTheme="minorHAnsi" w:hAnsiTheme="minorHAnsi" w:cstheme="minorBidi"/>
          <w:sz w:val="20"/>
        </w:rPr>
      </w:pPr>
    </w:p>
    <w:p w:rsidRPr="006A6C19" w:rsidR="00D318A8" w:rsidP="566D970D" w:rsidRDefault="00D318A8" w14:paraId="6EBAFD55" w14:textId="6B58A9E8">
      <w:pPr>
        <w:pStyle w:val="Bunntekst"/>
        <w:rPr>
          <w:rFonts w:ascii="Calibri" w:hAnsi="Calibri" w:cs="Arial" w:asciiTheme="minorAscii" w:hAnsiTheme="minorAscii" w:cstheme="minorBidi"/>
          <w:sz w:val="20"/>
          <w:szCs w:val="20"/>
        </w:rPr>
      </w:pPr>
      <w:r w:rsidRPr="566D970D" w:rsidR="2BBD3D99">
        <w:rPr>
          <w:rFonts w:ascii="Calibri" w:hAnsi="Calibri" w:cs="Arial" w:asciiTheme="minorAscii" w:hAnsiTheme="minorAscii" w:cstheme="minorBidi"/>
          <w:sz w:val="20"/>
          <w:szCs w:val="20"/>
        </w:rPr>
        <w:t>-</w:t>
      </w:r>
      <w:r w:rsidRPr="566D970D" w:rsidR="150DE647">
        <w:rPr>
          <w:rFonts w:ascii="Calibri" w:hAnsi="Calibri" w:cs="Arial" w:asciiTheme="minorAscii" w:hAnsiTheme="minorAscii" w:cstheme="minorBidi"/>
          <w:sz w:val="20"/>
          <w:szCs w:val="20"/>
        </w:rPr>
        <w:t>Til</w:t>
      </w:r>
      <w:r w:rsidRPr="566D970D" w:rsidR="48754102">
        <w:rPr>
          <w:rFonts w:ascii="Calibri" w:hAnsi="Calibri" w:cs="Arial" w:asciiTheme="minorAscii" w:hAnsiTheme="minorAscii" w:cstheme="minorBidi"/>
          <w:sz w:val="20"/>
          <w:szCs w:val="20"/>
        </w:rPr>
        <w:t xml:space="preserve"> tross</w:t>
      </w:r>
      <w:r w:rsidRPr="566D970D" w:rsidR="28CD2198">
        <w:rPr>
          <w:rFonts w:ascii="Calibri" w:hAnsi="Calibri" w:cs="Arial" w:asciiTheme="minorAscii" w:hAnsiTheme="minorAscii" w:cstheme="minorBidi"/>
          <w:sz w:val="20"/>
          <w:szCs w:val="20"/>
        </w:rPr>
        <w:t xml:space="preserve"> for</w:t>
      </w:r>
      <w:r w:rsidRPr="566D970D" w:rsidR="48754102">
        <w:rPr>
          <w:rFonts w:ascii="Calibri" w:hAnsi="Calibri" w:cs="Arial" w:asciiTheme="minorAscii" w:hAnsiTheme="minorAscii" w:cstheme="minorBidi"/>
          <w:sz w:val="20"/>
          <w:szCs w:val="20"/>
        </w:rPr>
        <w:t xml:space="preserve"> at over 1 000 mennesker registrerte seg som arbeidsledige i september</w:t>
      </w:r>
      <w:r w:rsidRPr="566D970D" w:rsidR="113A0614">
        <w:rPr>
          <w:rFonts w:ascii="Calibri" w:hAnsi="Calibri" w:cs="Arial" w:asciiTheme="minorAscii" w:hAnsiTheme="minorAscii" w:cstheme="minorBidi"/>
          <w:sz w:val="20"/>
          <w:szCs w:val="20"/>
        </w:rPr>
        <w:t>, ser vi en nedgang i helt ledige her i Agder.</w:t>
      </w:r>
      <w:r w:rsidRPr="566D970D" w:rsidR="36D54549">
        <w:rPr>
          <w:rFonts w:ascii="Calibri" w:hAnsi="Calibri" w:cs="Arial" w:asciiTheme="minorAscii" w:hAnsiTheme="minorAscii" w:cstheme="minorBidi"/>
          <w:sz w:val="20"/>
          <w:szCs w:val="20"/>
        </w:rPr>
        <w:t xml:space="preserve"> </w:t>
      </w:r>
      <w:r w:rsidRPr="566D970D" w:rsidR="3FA40220">
        <w:rPr>
          <w:rFonts w:ascii="Calibri" w:hAnsi="Calibri" w:cs="Arial" w:asciiTheme="minorAscii" w:hAnsiTheme="minorAscii" w:cstheme="minorBidi"/>
          <w:sz w:val="20"/>
          <w:szCs w:val="20"/>
        </w:rPr>
        <w:t>D</w:t>
      </w:r>
      <w:r w:rsidRPr="566D970D" w:rsidR="36D54549">
        <w:rPr>
          <w:rFonts w:ascii="Calibri" w:hAnsi="Calibri" w:cs="Arial" w:asciiTheme="minorAscii" w:hAnsiTheme="minorAscii" w:cstheme="minorBidi"/>
          <w:sz w:val="20"/>
          <w:szCs w:val="20"/>
        </w:rPr>
        <w:t xml:space="preserve">ette skyldes at mange innen </w:t>
      </w:r>
      <w:r w:rsidRPr="566D970D" w:rsidR="3AF5FA97">
        <w:rPr>
          <w:rFonts w:ascii="Calibri" w:hAnsi="Calibri" w:cs="Arial" w:asciiTheme="minorAscii" w:hAnsiTheme="minorAscii" w:cstheme="minorBidi"/>
          <w:sz w:val="20"/>
          <w:szCs w:val="20"/>
        </w:rPr>
        <w:t>undervisning og barne- og ungdomsarbeid</w:t>
      </w:r>
      <w:r w:rsidRPr="566D970D" w:rsidR="3FA40220">
        <w:rPr>
          <w:rFonts w:ascii="Calibri" w:hAnsi="Calibri" w:cs="Arial" w:asciiTheme="minorAscii" w:hAnsiTheme="minorAscii" w:cstheme="minorBidi"/>
          <w:sz w:val="20"/>
          <w:szCs w:val="20"/>
        </w:rPr>
        <w:t xml:space="preserve"> som mistet jobben </w:t>
      </w:r>
      <w:r w:rsidRPr="566D970D" w:rsidR="356DB664">
        <w:rPr>
          <w:rFonts w:ascii="Calibri" w:hAnsi="Calibri" w:cs="Arial" w:asciiTheme="minorAscii" w:hAnsiTheme="minorAscii" w:cstheme="minorBidi"/>
          <w:sz w:val="20"/>
          <w:szCs w:val="20"/>
        </w:rPr>
        <w:t xml:space="preserve">i sommer </w:t>
      </w:r>
      <w:r w:rsidRPr="566D970D" w:rsidR="3FA40220">
        <w:rPr>
          <w:rFonts w:ascii="Calibri" w:hAnsi="Calibri" w:cs="Arial" w:asciiTheme="minorAscii" w:hAnsiTheme="minorAscii" w:cstheme="minorBidi"/>
          <w:sz w:val="20"/>
          <w:szCs w:val="20"/>
        </w:rPr>
        <w:t>nå er ansatt igjen</w:t>
      </w:r>
      <w:r w:rsidRPr="566D970D" w:rsidR="63E301E0">
        <w:rPr>
          <w:rFonts w:ascii="Calibri" w:hAnsi="Calibri" w:cs="Arial" w:asciiTheme="minorAscii" w:hAnsiTheme="minorAscii" w:cstheme="minorBidi"/>
          <w:sz w:val="20"/>
          <w:szCs w:val="20"/>
        </w:rPr>
        <w:t xml:space="preserve">, </w:t>
      </w:r>
      <w:r w:rsidRPr="566D970D" w:rsidR="2BBD3D99">
        <w:rPr>
          <w:rFonts w:ascii="Calibri" w:hAnsi="Calibri" w:cs="Arial" w:asciiTheme="minorAscii" w:hAnsiTheme="minorAscii" w:cstheme="minorBidi"/>
          <w:sz w:val="20"/>
          <w:szCs w:val="20"/>
        </w:rPr>
        <w:t xml:space="preserve">sier Øyvind Vedal. </w:t>
      </w:r>
    </w:p>
    <w:p w:rsidR="6A450909" w:rsidP="6A450909" w:rsidRDefault="6A450909" w14:paraId="6D54D173" w14:textId="20644DB3">
      <w:pPr>
        <w:pStyle w:val="Bunntekst"/>
        <w:rPr>
          <w:rFonts w:asciiTheme="minorHAnsi" w:hAnsiTheme="minorHAnsi" w:cstheme="minorBidi"/>
          <w:sz w:val="20"/>
        </w:rPr>
      </w:pPr>
    </w:p>
    <w:p w:rsidRPr="005C708C" w:rsidR="007648FA" w:rsidP="002D5E31" w:rsidRDefault="007648FA" w14:paraId="53E1CC98" w14:textId="7665024D">
      <w:pPr>
        <w:rPr>
          <w:rFonts w:asciiTheme="minorHAnsi" w:hAnsiTheme="minorHAnsi" w:cstheme="minorHAnsi"/>
          <w:b/>
          <w:bCs/>
          <w:sz w:val="20"/>
        </w:rPr>
      </w:pPr>
      <w:r w:rsidRPr="005C708C">
        <w:rPr>
          <w:rFonts w:asciiTheme="minorHAnsi" w:hAnsiTheme="minorHAnsi" w:cstheme="minorHAnsi"/>
          <w:b/>
          <w:bCs/>
          <w:sz w:val="20"/>
        </w:rPr>
        <w:t>Nye arbeidssøkere</w:t>
      </w:r>
    </w:p>
    <w:p w:rsidR="00024B20" w:rsidP="3226A112" w:rsidRDefault="007648FA" w14:paraId="58452B5C" w14:textId="728CA03A">
      <w:pPr>
        <w:pStyle w:val="Bunntekst"/>
        <w:rPr>
          <w:rFonts w:asciiTheme="minorHAnsi" w:hAnsiTheme="minorHAnsi" w:cstheme="minorBidi"/>
          <w:sz w:val="20"/>
        </w:rPr>
      </w:pPr>
      <w:r w:rsidRPr="3226A112">
        <w:rPr>
          <w:rFonts w:asciiTheme="minorHAnsi" w:hAnsiTheme="minorHAnsi" w:cstheme="minorBidi"/>
          <w:sz w:val="20"/>
        </w:rPr>
        <w:t xml:space="preserve">Den siste </w:t>
      </w:r>
      <w:r w:rsidRPr="3226A112" w:rsidR="00224D2F">
        <w:rPr>
          <w:rFonts w:asciiTheme="minorHAnsi" w:hAnsiTheme="minorHAnsi" w:cstheme="minorBidi"/>
          <w:sz w:val="20"/>
        </w:rPr>
        <w:t>måneden ha</w:t>
      </w:r>
      <w:r w:rsidRPr="3226A112" w:rsidR="53C43A63">
        <w:rPr>
          <w:rFonts w:asciiTheme="minorHAnsi" w:hAnsiTheme="minorHAnsi" w:cstheme="minorBidi"/>
          <w:sz w:val="20"/>
        </w:rPr>
        <w:t>r</w:t>
      </w:r>
      <w:r w:rsidRPr="3226A112" w:rsidR="009168CC">
        <w:rPr>
          <w:rFonts w:asciiTheme="minorHAnsi" w:hAnsiTheme="minorHAnsi" w:cstheme="minorBidi"/>
          <w:sz w:val="20"/>
        </w:rPr>
        <w:t xml:space="preserve"> </w:t>
      </w:r>
      <w:r w:rsidR="00F13EC7">
        <w:rPr>
          <w:rFonts w:asciiTheme="minorHAnsi" w:hAnsiTheme="minorHAnsi" w:cstheme="minorBidi"/>
          <w:sz w:val="20"/>
        </w:rPr>
        <w:t>1 030</w:t>
      </w:r>
      <w:r w:rsidRPr="3226A112" w:rsidR="007329D3">
        <w:rPr>
          <w:rFonts w:asciiTheme="minorHAnsi" w:hAnsiTheme="minorHAnsi" w:cstheme="minorBidi"/>
          <w:sz w:val="20"/>
        </w:rPr>
        <w:t xml:space="preserve"> </w:t>
      </w:r>
      <w:r w:rsidRPr="3226A112">
        <w:rPr>
          <w:rFonts w:asciiTheme="minorHAnsi" w:hAnsiTheme="minorHAnsi" w:cstheme="minorBidi"/>
          <w:sz w:val="20"/>
        </w:rPr>
        <w:t>personer registrert seg som nye arbeidssøkere hos N</w:t>
      </w:r>
      <w:r w:rsidRPr="3226A112" w:rsidR="00F70CEA">
        <w:rPr>
          <w:rFonts w:asciiTheme="minorHAnsi" w:hAnsiTheme="minorHAnsi" w:cstheme="minorBidi"/>
          <w:sz w:val="20"/>
        </w:rPr>
        <w:t>av</w:t>
      </w:r>
      <w:r w:rsidRPr="3226A112" w:rsidR="004B6303">
        <w:rPr>
          <w:rFonts w:asciiTheme="minorHAnsi" w:hAnsiTheme="minorHAnsi" w:cstheme="minorBidi"/>
          <w:sz w:val="20"/>
        </w:rPr>
        <w:t>.</w:t>
      </w:r>
      <w:r w:rsidR="00834A34">
        <w:rPr>
          <w:rFonts w:asciiTheme="minorHAnsi" w:hAnsiTheme="minorHAnsi" w:cstheme="minorBidi"/>
          <w:sz w:val="20"/>
        </w:rPr>
        <w:t xml:space="preserve"> </w:t>
      </w:r>
      <w:r w:rsidR="00F13EC7">
        <w:rPr>
          <w:rFonts w:asciiTheme="minorHAnsi" w:hAnsiTheme="minorHAnsi" w:cstheme="minorBidi"/>
          <w:sz w:val="20"/>
        </w:rPr>
        <w:t>9</w:t>
      </w:r>
      <w:r w:rsidRPr="3226A112" w:rsidR="00B80A45">
        <w:rPr>
          <w:rFonts w:asciiTheme="minorHAnsi" w:hAnsiTheme="minorHAnsi" w:cstheme="minorBidi"/>
          <w:sz w:val="20"/>
        </w:rPr>
        <w:t xml:space="preserve"> </w:t>
      </w:r>
      <w:r w:rsidRPr="3226A112" w:rsidR="000F4499">
        <w:rPr>
          <w:rFonts w:asciiTheme="minorHAnsi" w:hAnsiTheme="minorHAnsi" w:cstheme="minorBidi"/>
          <w:sz w:val="20"/>
        </w:rPr>
        <w:t>prosent av de nyregistrerte</w:t>
      </w:r>
      <w:r w:rsidRPr="3226A112" w:rsidR="00B80A45">
        <w:rPr>
          <w:rFonts w:asciiTheme="minorHAnsi" w:hAnsiTheme="minorHAnsi" w:cstheme="minorBidi"/>
          <w:sz w:val="20"/>
        </w:rPr>
        <w:t xml:space="preserve"> </w:t>
      </w:r>
      <w:r w:rsidRPr="3226A112" w:rsidR="00024B20">
        <w:rPr>
          <w:rFonts w:asciiTheme="minorHAnsi" w:hAnsiTheme="minorHAnsi" w:cstheme="minorBidi"/>
          <w:sz w:val="20"/>
        </w:rPr>
        <w:t>melder om at de er permittert eller kommer til å bli permittert.</w:t>
      </w:r>
    </w:p>
    <w:p w:rsidR="009B74E7" w:rsidP="1B98038A" w:rsidRDefault="00024B20" w14:paraId="44CF6EBD" w14:textId="104F9649">
      <w:pPr>
        <w:pStyle w:val="Bunntekst"/>
        <w:rPr>
          <w:rFonts w:asciiTheme="minorHAnsi" w:hAnsiTheme="minorHAnsi" w:cstheme="minorBidi"/>
          <w:sz w:val="20"/>
        </w:rPr>
      </w:pPr>
      <w:r>
        <w:rPr>
          <w:rFonts w:asciiTheme="minorHAnsi" w:hAnsiTheme="minorHAnsi" w:cstheme="minorBidi"/>
          <w:sz w:val="20"/>
        </w:rPr>
        <w:t xml:space="preserve"> </w:t>
      </w:r>
    </w:p>
    <w:p w:rsidRPr="009B74E7" w:rsidR="009B74E7" w:rsidP="006E4114" w:rsidRDefault="00CC302E" w14:paraId="158D97E6" w14:textId="1C9CBA88">
      <w:pPr>
        <w:pStyle w:val="Bunntekst"/>
        <w:rPr>
          <w:rFonts w:asciiTheme="minorHAnsi" w:hAnsiTheme="minorHAnsi" w:cstheme="minorHAnsi"/>
          <w:b/>
          <w:bCs/>
          <w:sz w:val="20"/>
        </w:rPr>
      </w:pPr>
      <w:r>
        <w:rPr>
          <w:rFonts w:asciiTheme="minorHAnsi" w:hAnsiTheme="minorHAnsi" w:cstheme="minorHAnsi"/>
          <w:b/>
          <w:bCs/>
          <w:sz w:val="20"/>
        </w:rPr>
        <w:t>Ledige stillinger</w:t>
      </w:r>
    </w:p>
    <w:p w:rsidR="00017DC9" w:rsidP="00D318A8" w:rsidRDefault="00705236" w14:paraId="0B1D4BC2" w14:textId="77777777">
      <w:pPr>
        <w:pStyle w:val="Bunntekst"/>
        <w:rPr>
          <w:rFonts w:asciiTheme="minorHAnsi" w:hAnsiTheme="minorHAnsi" w:cstheme="minorBidi"/>
          <w:sz w:val="20"/>
        </w:rPr>
      </w:pPr>
      <w:r w:rsidRPr="4E6E358E">
        <w:rPr>
          <w:rFonts w:asciiTheme="minorHAnsi" w:hAnsiTheme="minorHAnsi" w:cstheme="minorBidi"/>
          <w:sz w:val="20"/>
        </w:rPr>
        <w:t xml:space="preserve">I </w:t>
      </w:r>
      <w:r w:rsidR="009A1A0A">
        <w:rPr>
          <w:rFonts w:asciiTheme="minorHAnsi" w:hAnsiTheme="minorHAnsi" w:cstheme="minorBidi"/>
          <w:sz w:val="20"/>
        </w:rPr>
        <w:t>september</w:t>
      </w:r>
      <w:r w:rsidRPr="4E6E358E" w:rsidR="003378D6">
        <w:rPr>
          <w:rFonts w:asciiTheme="minorHAnsi" w:hAnsiTheme="minorHAnsi" w:cstheme="minorBidi"/>
          <w:sz w:val="20"/>
        </w:rPr>
        <w:t xml:space="preserve"> </w:t>
      </w:r>
      <w:r w:rsidRPr="4E6E358E" w:rsidR="00247983">
        <w:rPr>
          <w:rFonts w:asciiTheme="minorHAnsi" w:hAnsiTheme="minorHAnsi" w:cstheme="minorBidi"/>
          <w:sz w:val="20"/>
        </w:rPr>
        <w:t xml:space="preserve">er det registrert </w:t>
      </w:r>
      <w:r w:rsidR="002D09D3">
        <w:rPr>
          <w:rFonts w:asciiTheme="minorHAnsi" w:hAnsiTheme="minorHAnsi" w:cstheme="minorBidi"/>
          <w:sz w:val="20"/>
        </w:rPr>
        <w:t xml:space="preserve">1 </w:t>
      </w:r>
      <w:r w:rsidR="00C74212">
        <w:rPr>
          <w:rFonts w:asciiTheme="minorHAnsi" w:hAnsiTheme="minorHAnsi" w:cstheme="minorBidi"/>
          <w:sz w:val="20"/>
        </w:rPr>
        <w:t>925</w:t>
      </w:r>
      <w:r w:rsidRPr="4E6E358E" w:rsidR="001C410C">
        <w:rPr>
          <w:rFonts w:asciiTheme="minorHAnsi" w:hAnsiTheme="minorHAnsi" w:cstheme="minorBidi"/>
          <w:sz w:val="20"/>
        </w:rPr>
        <w:t xml:space="preserve"> </w:t>
      </w:r>
      <w:r w:rsidRPr="4E6E358E" w:rsidR="00247983">
        <w:rPr>
          <w:rFonts w:asciiTheme="minorHAnsi" w:hAnsiTheme="minorHAnsi" w:cstheme="minorBidi"/>
          <w:sz w:val="20"/>
        </w:rPr>
        <w:t>nye stillinger</w:t>
      </w:r>
      <w:r w:rsidRPr="4E6E358E" w:rsidR="009809C7">
        <w:rPr>
          <w:rFonts w:asciiTheme="minorHAnsi" w:hAnsiTheme="minorHAnsi" w:cstheme="minorBidi"/>
          <w:sz w:val="20"/>
        </w:rPr>
        <w:t xml:space="preserve"> i Agder</w:t>
      </w:r>
      <w:r w:rsidRPr="4E6E358E" w:rsidR="00503DD3">
        <w:rPr>
          <w:rFonts w:asciiTheme="minorHAnsi" w:hAnsiTheme="minorHAnsi" w:cstheme="minorBidi"/>
          <w:sz w:val="20"/>
        </w:rPr>
        <w:t xml:space="preserve">. </w:t>
      </w:r>
      <w:r w:rsidRPr="4E6E358E" w:rsidR="007D0B3E">
        <w:rPr>
          <w:rFonts w:asciiTheme="minorHAnsi" w:hAnsiTheme="minorHAnsi" w:cstheme="minorBidi"/>
          <w:sz w:val="20"/>
        </w:rPr>
        <w:t>Dette er</w:t>
      </w:r>
      <w:r w:rsidRPr="4E6E358E" w:rsidR="009515D8">
        <w:rPr>
          <w:rFonts w:asciiTheme="minorHAnsi" w:hAnsiTheme="minorHAnsi" w:cstheme="minorBidi"/>
          <w:sz w:val="20"/>
        </w:rPr>
        <w:t xml:space="preserve"> </w:t>
      </w:r>
      <w:r w:rsidR="00C74212">
        <w:rPr>
          <w:rFonts w:asciiTheme="minorHAnsi" w:hAnsiTheme="minorHAnsi" w:cstheme="minorBidi"/>
          <w:sz w:val="20"/>
        </w:rPr>
        <w:t>80</w:t>
      </w:r>
      <w:r w:rsidRPr="4E6E358E" w:rsidR="007D0B3E">
        <w:rPr>
          <w:rFonts w:asciiTheme="minorHAnsi" w:hAnsiTheme="minorHAnsi" w:cstheme="minorBidi"/>
          <w:sz w:val="20"/>
        </w:rPr>
        <w:t xml:space="preserve"> </w:t>
      </w:r>
      <w:r w:rsidR="00932423">
        <w:rPr>
          <w:rFonts w:asciiTheme="minorHAnsi" w:hAnsiTheme="minorHAnsi" w:cstheme="minorBidi"/>
          <w:sz w:val="20"/>
        </w:rPr>
        <w:t>f</w:t>
      </w:r>
      <w:r w:rsidR="00C74212">
        <w:rPr>
          <w:rFonts w:asciiTheme="minorHAnsi" w:hAnsiTheme="minorHAnsi" w:cstheme="minorBidi"/>
          <w:sz w:val="20"/>
        </w:rPr>
        <w:t>ær</w:t>
      </w:r>
      <w:r w:rsidR="00932423">
        <w:rPr>
          <w:rFonts w:asciiTheme="minorHAnsi" w:hAnsiTheme="minorHAnsi" w:cstheme="minorBidi"/>
          <w:sz w:val="20"/>
        </w:rPr>
        <w:t>re</w:t>
      </w:r>
      <w:r w:rsidRPr="4E6E358E" w:rsidR="007D0B3E">
        <w:rPr>
          <w:rFonts w:asciiTheme="minorHAnsi" w:hAnsiTheme="minorHAnsi" w:cstheme="minorBidi"/>
          <w:sz w:val="20"/>
        </w:rPr>
        <w:t xml:space="preserve"> stillinger enn samme måned i fjor.</w:t>
      </w:r>
      <w:r w:rsidRPr="4E6E358E" w:rsidR="00BC3694">
        <w:rPr>
          <w:rFonts w:asciiTheme="minorHAnsi" w:hAnsiTheme="minorHAnsi" w:cstheme="minorBidi"/>
          <w:sz w:val="20"/>
        </w:rPr>
        <w:t xml:space="preserve"> </w:t>
      </w:r>
      <w:r w:rsidRPr="4E6E358E" w:rsidR="001513BB">
        <w:rPr>
          <w:rFonts w:asciiTheme="minorHAnsi" w:hAnsiTheme="minorHAnsi" w:cstheme="minorBidi"/>
          <w:sz w:val="20"/>
        </w:rPr>
        <w:t>D</w:t>
      </w:r>
      <w:r w:rsidRPr="4E6E358E" w:rsidR="00503DD3">
        <w:rPr>
          <w:rFonts w:asciiTheme="minorHAnsi" w:hAnsiTheme="minorHAnsi" w:cstheme="minorBidi"/>
          <w:sz w:val="20"/>
        </w:rPr>
        <w:t xml:space="preserve">et er flest stillinger innen </w:t>
      </w:r>
      <w:r w:rsidRPr="4E6E358E" w:rsidR="005342A1">
        <w:rPr>
          <w:rFonts w:asciiTheme="minorHAnsi" w:hAnsiTheme="minorHAnsi" w:cstheme="minorBidi"/>
          <w:sz w:val="20"/>
        </w:rPr>
        <w:t>h</w:t>
      </w:r>
      <w:r w:rsidRPr="4E6E358E" w:rsidR="00503DD3">
        <w:rPr>
          <w:rFonts w:asciiTheme="minorHAnsi" w:hAnsiTheme="minorHAnsi" w:cstheme="minorBidi"/>
          <w:sz w:val="20"/>
        </w:rPr>
        <w:t xml:space="preserve">else, pleie og omsorg </w:t>
      </w:r>
      <w:r w:rsidRPr="4E6E358E" w:rsidR="0005593F">
        <w:rPr>
          <w:rFonts w:asciiTheme="minorHAnsi" w:hAnsiTheme="minorHAnsi" w:cstheme="minorBidi"/>
          <w:sz w:val="20"/>
        </w:rPr>
        <w:t>(</w:t>
      </w:r>
      <w:r w:rsidR="006F4700">
        <w:rPr>
          <w:rFonts w:asciiTheme="minorHAnsi" w:hAnsiTheme="minorHAnsi" w:cstheme="minorBidi"/>
          <w:sz w:val="20"/>
        </w:rPr>
        <w:t>536</w:t>
      </w:r>
      <w:r w:rsidRPr="4E6E358E" w:rsidR="001513BB">
        <w:rPr>
          <w:rFonts w:asciiTheme="minorHAnsi" w:hAnsiTheme="minorHAnsi" w:cstheme="minorBidi"/>
          <w:sz w:val="20"/>
        </w:rPr>
        <w:t>)</w:t>
      </w:r>
      <w:r w:rsidRPr="4E6E358E" w:rsidR="008C72A1">
        <w:rPr>
          <w:rFonts w:asciiTheme="minorHAnsi" w:hAnsiTheme="minorHAnsi" w:cstheme="minorBidi"/>
          <w:sz w:val="20"/>
        </w:rPr>
        <w:t xml:space="preserve"> </w:t>
      </w:r>
      <w:r w:rsidRPr="4E6E358E" w:rsidR="005342A1">
        <w:rPr>
          <w:rFonts w:asciiTheme="minorHAnsi" w:hAnsiTheme="minorHAnsi" w:cstheme="minorBidi"/>
          <w:sz w:val="20"/>
        </w:rPr>
        <w:t xml:space="preserve">og </w:t>
      </w:r>
      <w:r w:rsidRPr="4E6E358E" w:rsidR="00F90392">
        <w:rPr>
          <w:rFonts w:asciiTheme="minorHAnsi" w:hAnsiTheme="minorHAnsi" w:cstheme="minorBidi"/>
          <w:sz w:val="20"/>
        </w:rPr>
        <w:t>butikk- og salgs</w:t>
      </w:r>
      <w:r w:rsidRPr="4E6E358E" w:rsidR="005308BD">
        <w:rPr>
          <w:rFonts w:asciiTheme="minorHAnsi" w:hAnsiTheme="minorHAnsi" w:cstheme="minorBidi"/>
          <w:sz w:val="20"/>
        </w:rPr>
        <w:t>arbeid</w:t>
      </w:r>
      <w:r w:rsidRPr="4E6E358E" w:rsidR="00572C16">
        <w:rPr>
          <w:rFonts w:asciiTheme="minorHAnsi" w:hAnsiTheme="minorHAnsi" w:cstheme="minorBidi"/>
          <w:sz w:val="20"/>
        </w:rPr>
        <w:t xml:space="preserve"> </w:t>
      </w:r>
      <w:r w:rsidRPr="4E6E358E" w:rsidR="008C72A1">
        <w:rPr>
          <w:rFonts w:asciiTheme="minorHAnsi" w:hAnsiTheme="minorHAnsi" w:cstheme="minorBidi"/>
          <w:sz w:val="20"/>
        </w:rPr>
        <w:t>(</w:t>
      </w:r>
      <w:r w:rsidR="00576C1E">
        <w:rPr>
          <w:rFonts w:asciiTheme="minorHAnsi" w:hAnsiTheme="minorHAnsi" w:cstheme="minorBidi"/>
          <w:sz w:val="20"/>
        </w:rPr>
        <w:t>2</w:t>
      </w:r>
      <w:r w:rsidR="006F4700">
        <w:rPr>
          <w:rFonts w:asciiTheme="minorHAnsi" w:hAnsiTheme="minorHAnsi" w:cstheme="minorBidi"/>
          <w:sz w:val="20"/>
        </w:rPr>
        <w:t>50</w:t>
      </w:r>
      <w:r w:rsidRPr="4E6E358E" w:rsidR="008C72A1">
        <w:rPr>
          <w:rFonts w:asciiTheme="minorHAnsi" w:hAnsiTheme="minorHAnsi" w:cstheme="minorBidi"/>
          <w:sz w:val="20"/>
        </w:rPr>
        <w:t>)</w:t>
      </w:r>
      <w:r w:rsidRPr="4E6E358E" w:rsidR="005342A1">
        <w:rPr>
          <w:rFonts w:asciiTheme="minorHAnsi" w:hAnsiTheme="minorHAnsi" w:cstheme="minorBidi"/>
          <w:sz w:val="20"/>
        </w:rPr>
        <w:t>.</w:t>
      </w:r>
      <w:r w:rsidRPr="4E6E358E" w:rsidR="00925944">
        <w:rPr>
          <w:rFonts w:asciiTheme="minorHAnsi" w:hAnsiTheme="minorHAnsi" w:cstheme="minorBidi"/>
          <w:sz w:val="20"/>
        </w:rPr>
        <w:t xml:space="preserve"> </w:t>
      </w:r>
    </w:p>
    <w:p w:rsidR="00975177" w:rsidP="00D318A8" w:rsidRDefault="009515D8" w14:paraId="1DCD5BB5" w14:textId="4DC44CFB">
      <w:pPr>
        <w:pStyle w:val="Bunntekst"/>
        <w:rPr>
          <w:rFonts w:asciiTheme="minorHAnsi" w:hAnsiTheme="minorHAnsi" w:cstheme="minorBidi"/>
          <w:sz w:val="20"/>
        </w:rPr>
      </w:pPr>
      <w:r w:rsidRPr="4E6E358E">
        <w:rPr>
          <w:rFonts w:asciiTheme="minorHAnsi" w:hAnsiTheme="minorHAnsi" w:cstheme="minorBidi"/>
          <w:sz w:val="20"/>
        </w:rPr>
        <w:t xml:space="preserve">Hittil i år er det utlyst </w:t>
      </w:r>
      <w:r w:rsidR="00FA1C0A">
        <w:rPr>
          <w:rFonts w:asciiTheme="minorHAnsi" w:hAnsiTheme="minorHAnsi" w:cstheme="minorBidi"/>
          <w:sz w:val="20"/>
        </w:rPr>
        <w:t>1</w:t>
      </w:r>
      <w:r w:rsidR="00017DC9">
        <w:rPr>
          <w:rFonts w:asciiTheme="minorHAnsi" w:hAnsiTheme="minorHAnsi" w:cstheme="minorBidi"/>
          <w:sz w:val="20"/>
        </w:rPr>
        <w:t xml:space="preserve">8 </w:t>
      </w:r>
      <w:r w:rsidR="00057FF0">
        <w:rPr>
          <w:rFonts w:asciiTheme="minorHAnsi" w:hAnsiTheme="minorHAnsi" w:cstheme="minorBidi"/>
          <w:sz w:val="20"/>
        </w:rPr>
        <w:t>301</w:t>
      </w:r>
      <w:r w:rsidRPr="4E6E358E" w:rsidR="00763912">
        <w:rPr>
          <w:rFonts w:asciiTheme="minorHAnsi" w:hAnsiTheme="minorHAnsi" w:cstheme="minorBidi"/>
          <w:sz w:val="20"/>
        </w:rPr>
        <w:t xml:space="preserve"> stillinger i Agder</w:t>
      </w:r>
      <w:r w:rsidRPr="4E6E358E" w:rsidR="0C243F94">
        <w:rPr>
          <w:rFonts w:asciiTheme="minorHAnsi" w:hAnsiTheme="minorHAnsi" w:cstheme="minorBidi"/>
          <w:sz w:val="20"/>
        </w:rPr>
        <w:t>. D</w:t>
      </w:r>
      <w:r w:rsidRPr="4E6E358E" w:rsidR="00763912">
        <w:rPr>
          <w:rFonts w:asciiTheme="minorHAnsi" w:hAnsiTheme="minorHAnsi" w:cstheme="minorBidi"/>
          <w:sz w:val="20"/>
        </w:rPr>
        <w:t xml:space="preserve">ette er </w:t>
      </w:r>
      <w:r w:rsidR="00FA1C0A">
        <w:rPr>
          <w:rFonts w:asciiTheme="minorHAnsi" w:hAnsiTheme="minorHAnsi" w:cstheme="minorBidi"/>
          <w:sz w:val="20"/>
        </w:rPr>
        <w:t>4</w:t>
      </w:r>
      <w:r w:rsidR="00057FF0">
        <w:rPr>
          <w:rFonts w:asciiTheme="minorHAnsi" w:hAnsiTheme="minorHAnsi" w:cstheme="minorBidi"/>
          <w:sz w:val="20"/>
        </w:rPr>
        <w:t>16</w:t>
      </w:r>
      <w:r w:rsidR="002A2E50">
        <w:rPr>
          <w:rFonts w:asciiTheme="minorHAnsi" w:hAnsiTheme="minorHAnsi" w:cstheme="minorBidi"/>
          <w:sz w:val="20"/>
        </w:rPr>
        <w:t xml:space="preserve"> </w:t>
      </w:r>
      <w:r w:rsidRPr="4E6E358E" w:rsidR="00763912">
        <w:rPr>
          <w:rFonts w:asciiTheme="minorHAnsi" w:hAnsiTheme="minorHAnsi" w:cstheme="minorBidi"/>
          <w:sz w:val="20"/>
        </w:rPr>
        <w:t>f</w:t>
      </w:r>
      <w:r w:rsidR="002A2E50">
        <w:rPr>
          <w:rFonts w:asciiTheme="minorHAnsi" w:hAnsiTheme="minorHAnsi" w:cstheme="minorBidi"/>
          <w:sz w:val="20"/>
        </w:rPr>
        <w:t>le</w:t>
      </w:r>
      <w:r w:rsidRPr="4E6E358E" w:rsidR="00763912">
        <w:rPr>
          <w:rFonts w:asciiTheme="minorHAnsi" w:hAnsiTheme="minorHAnsi" w:cstheme="minorBidi"/>
          <w:sz w:val="20"/>
        </w:rPr>
        <w:t xml:space="preserve">re enn i </w:t>
      </w:r>
      <w:r w:rsidRPr="4E6E358E" w:rsidR="00771A9B">
        <w:rPr>
          <w:rFonts w:asciiTheme="minorHAnsi" w:hAnsiTheme="minorHAnsi" w:cstheme="minorBidi"/>
          <w:sz w:val="20"/>
        </w:rPr>
        <w:t>samme periode i 2025.</w:t>
      </w:r>
    </w:p>
    <w:p w:rsidR="3DF9B7F0" w:rsidP="3DF9B7F0" w:rsidRDefault="3DF9B7F0" w14:paraId="597446F2" w14:textId="146EAEE9">
      <w:pPr>
        <w:pStyle w:val="Bunntekst"/>
        <w:rPr>
          <w:rFonts w:asciiTheme="minorHAnsi" w:hAnsiTheme="minorHAnsi" w:cstheme="minorBidi"/>
          <w:sz w:val="20"/>
        </w:rPr>
      </w:pPr>
    </w:p>
    <w:p w:rsidRPr="003B2D9E" w:rsidR="008B14EB" w:rsidP="00A9508E" w:rsidRDefault="00694148" w14:paraId="45D8F35D" w14:textId="00EBCC96">
      <w:pPr>
        <w:pStyle w:val="Bunntekst"/>
        <w:rPr>
          <w:rFonts w:asciiTheme="minorHAnsi" w:hAnsiTheme="minorHAnsi" w:cstheme="minorBidi"/>
          <w:b/>
          <w:sz w:val="20"/>
        </w:rPr>
      </w:pPr>
      <w:r w:rsidRPr="00A30128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C7F1865" wp14:editId="4570E07B">
                <wp:simplePos x="0" y="0"/>
                <wp:positionH relativeFrom="margin">
                  <wp:posOffset>-83820</wp:posOffset>
                </wp:positionH>
                <wp:positionV relativeFrom="paragraph">
                  <wp:posOffset>130810</wp:posOffset>
                </wp:positionV>
                <wp:extent cx="5810250" cy="1404620"/>
                <wp:effectExtent l="0" t="0" r="0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4046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A30128" w:rsidR="00A30128" w:rsidP="00A30128" w:rsidRDefault="00A30128" w14:paraId="244DB3A4" w14:textId="77777777">
                            <w:pPr>
                              <w:pStyle w:val="Bunntekst"/>
                              <w:spacing w:before="240"/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Forklaring av begreper:</w:t>
                            </w:r>
                          </w:p>
                          <w:p w:rsidRPr="00A30128" w:rsidR="00A30128" w:rsidP="005F4102" w:rsidRDefault="00A30128" w14:paraId="53F16E59" w14:textId="77777777">
                            <w:pPr>
                              <w:pStyle w:val="Bunntekst"/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Arbeidssøkere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er et samlebegrep for flere grupper eller arbeidsledige. Disse inkluderer:</w:t>
                            </w:r>
                          </w:p>
                          <w:p w:rsidRPr="00A30128" w:rsidR="00A30128" w:rsidP="005F4102" w:rsidRDefault="00A30128" w14:paraId="70232904" w14:textId="67515FD6">
                            <w:pPr>
                              <w:pStyle w:val="Bunntekst"/>
                              <w:numPr>
                                <w:ilvl w:val="1"/>
                                <w:numId w:val="1"/>
                              </w:numPr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Helt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ledige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er arbeidsledige som hverken jobber eller deltar på arbeidsrettet tiltak via N</w:t>
                            </w:r>
                            <w:r w:rsidR="00F70CEA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av</w:t>
                            </w:r>
                          </w:p>
                          <w:p w:rsidRPr="00A30128" w:rsidR="00A30128" w:rsidP="005F4102" w:rsidRDefault="00A30128" w14:paraId="0FE972BF" w14:textId="735B1980">
                            <w:pPr>
                              <w:pStyle w:val="Bunntekst"/>
                              <w:numPr>
                                <w:ilvl w:val="1"/>
                                <w:numId w:val="1"/>
                              </w:numPr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Delvis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ledige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jobber noe, men velger å stå registrert som arbeidssøker. Noen jobber litt, men mottar også dagpenger fra N</w:t>
                            </w:r>
                            <w:r w:rsidR="000F4499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av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, og noen har deltidsjobb, men ønsker seg ny jobb.</w:t>
                            </w:r>
                          </w:p>
                          <w:p w:rsidR="00A30128" w:rsidP="005F4102" w:rsidRDefault="00A30128" w14:paraId="09E3B945" w14:textId="65E50968">
                            <w:pPr>
                              <w:pStyle w:val="Bunntekst"/>
                              <w:numPr>
                                <w:ilvl w:val="1"/>
                                <w:numId w:val="1"/>
                              </w:numPr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Arbeidssøkere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på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tiltak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er arbeidssøkere som på nåværende tidspunkt deltar på arbeidsmarkedstiltak i regi av N</w:t>
                            </w:r>
                            <w:r w:rsidR="000F4499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av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>.</w:t>
                            </w:r>
                          </w:p>
                          <w:p w:rsidR="00A30128" w:rsidP="005F4102" w:rsidRDefault="00A30128" w14:paraId="0047422B" w14:textId="77777777">
                            <w:pPr>
                              <w:pStyle w:val="Bunntekst"/>
                              <w:numPr>
                                <w:ilvl w:val="1"/>
                                <w:numId w:val="1"/>
                              </w:numPr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  <w:r w:rsidRPr="00A30128">
                              <w:rPr>
                                <w:rFonts w:asciiTheme="minorHAnsi" w:hAnsiTheme="minorHAnsi" w:cstheme="minorBidi"/>
                                <w:b/>
                                <w:bCs/>
                                <w:sz w:val="20"/>
                              </w:rPr>
                              <w:t>Permitterte</w:t>
                            </w:r>
                            <w:r w:rsidRPr="00A30128">
                              <w:rPr>
                                <w:rFonts w:asciiTheme="minorHAnsi" w:hAnsiTheme="minorHAnsi" w:cstheme="minorBidi"/>
                                <w:sz w:val="20"/>
                              </w:rPr>
                              <w:t xml:space="preserve"> arbeidssøkere inngår i gruppene helt ledige og delvis ledige.</w:t>
                            </w:r>
                          </w:p>
                          <w:p w:rsidRPr="00A30128" w:rsidR="00880ABD" w:rsidP="00880ABD" w:rsidRDefault="00880ABD" w14:paraId="5D893ED6" w14:textId="77777777">
                            <w:pPr>
                              <w:pStyle w:val="Bunntekst"/>
                              <w:rPr>
                                <w:rFonts w:asciiTheme="minorHAnsi" w:hAnsiTheme="minorHAnsi" w:cstheme="minorBid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C7F1865">
                <v:stroke joinstyle="miter"/>
                <v:path gradientshapeok="t" o:connecttype="rect"/>
              </v:shapetype>
              <v:shape id="Tekstboks 2" style="position:absolute;margin-left:-6.6pt;margin-top:10.3pt;width:457.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spid="_x0000_s1026" fillcolor="#205867 [1608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">
                <v:textbox style="mso-fit-shape-to-text:t">
                  <w:txbxContent>
                    <w:p w:rsidRPr="00A30128" w:rsidR="00A30128" w:rsidP="00A30128" w:rsidRDefault="00A30128" w14:paraId="244DB3A4" w14:textId="77777777">
                      <w:pPr>
                        <w:pStyle w:val="Bunntekst"/>
                        <w:spacing w:before="240"/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>Forklaring av begreper:</w:t>
                      </w:r>
                    </w:p>
                    <w:p w:rsidRPr="00A30128" w:rsidR="00A30128" w:rsidP="005F4102" w:rsidRDefault="00A30128" w14:paraId="53F16E59" w14:textId="77777777">
                      <w:pPr>
                        <w:pStyle w:val="Bunntekst"/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Arbeidssøkere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er et samlebegrep for flere grupper eller arbeidsledige. Disse inkluderer:</w:t>
                      </w:r>
                    </w:p>
                    <w:p w:rsidRPr="00A30128" w:rsidR="00A30128" w:rsidP="005F4102" w:rsidRDefault="00A30128" w14:paraId="70232904" w14:textId="67515FD6">
                      <w:pPr>
                        <w:pStyle w:val="Bunntekst"/>
                        <w:numPr>
                          <w:ilvl w:val="1"/>
                          <w:numId w:val="1"/>
                        </w:numPr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Helt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</w:t>
                      </w: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ledige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er arbeidsledige som hverken jobber eller deltar på arbeidsrettet tiltak via N</w:t>
                      </w:r>
                      <w:r w:rsidR="00F70CEA">
                        <w:rPr>
                          <w:rFonts w:asciiTheme="minorHAnsi" w:hAnsiTheme="minorHAnsi" w:cstheme="minorBidi"/>
                          <w:sz w:val="20"/>
                        </w:rPr>
                        <w:t>av</w:t>
                      </w:r>
                    </w:p>
                    <w:p w:rsidRPr="00A30128" w:rsidR="00A30128" w:rsidP="005F4102" w:rsidRDefault="00A30128" w14:paraId="0FE972BF" w14:textId="735B1980">
                      <w:pPr>
                        <w:pStyle w:val="Bunntekst"/>
                        <w:numPr>
                          <w:ilvl w:val="1"/>
                          <w:numId w:val="1"/>
                        </w:numPr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Delvis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</w:t>
                      </w: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ledige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jobber noe, men velger å stå registrert som arbeidssøker. Noen jobber litt, men mottar også dagpenger fra N</w:t>
                      </w:r>
                      <w:r w:rsidR="000F4499">
                        <w:rPr>
                          <w:rFonts w:asciiTheme="minorHAnsi" w:hAnsiTheme="minorHAnsi" w:cstheme="minorBidi"/>
                          <w:sz w:val="20"/>
                        </w:rPr>
                        <w:t>av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>, og noen har deltidsjobb, men ønsker seg ny jobb.</w:t>
                      </w:r>
                    </w:p>
                    <w:p w:rsidR="00A30128" w:rsidP="005F4102" w:rsidRDefault="00A30128" w14:paraId="09E3B945" w14:textId="65E50968">
                      <w:pPr>
                        <w:pStyle w:val="Bunntekst"/>
                        <w:numPr>
                          <w:ilvl w:val="1"/>
                          <w:numId w:val="1"/>
                        </w:numPr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Arbeidssøkere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</w:t>
                      </w: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på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</w:t>
                      </w: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tiltak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er arbeidssøkere som på nåværende tidspunkt deltar på arbeidsmarkedstiltak i regi av N</w:t>
                      </w:r>
                      <w:r w:rsidR="000F4499">
                        <w:rPr>
                          <w:rFonts w:asciiTheme="minorHAnsi" w:hAnsiTheme="minorHAnsi" w:cstheme="minorBidi"/>
                          <w:sz w:val="20"/>
                        </w:rPr>
                        <w:t>av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>.</w:t>
                      </w:r>
                    </w:p>
                    <w:p w:rsidR="00A30128" w:rsidP="005F4102" w:rsidRDefault="00A30128" w14:paraId="0047422B" w14:textId="77777777">
                      <w:pPr>
                        <w:pStyle w:val="Bunntekst"/>
                        <w:numPr>
                          <w:ilvl w:val="1"/>
                          <w:numId w:val="1"/>
                        </w:numPr>
                        <w:rPr>
                          <w:rFonts w:asciiTheme="minorHAnsi" w:hAnsiTheme="minorHAnsi" w:cstheme="minorBidi"/>
                          <w:sz w:val="20"/>
                        </w:rPr>
                      </w:pPr>
                      <w:r w:rsidRPr="00A30128">
                        <w:rPr>
                          <w:rFonts w:asciiTheme="minorHAnsi" w:hAnsiTheme="minorHAnsi" w:cstheme="minorBidi"/>
                          <w:b/>
                          <w:bCs/>
                          <w:sz w:val="20"/>
                        </w:rPr>
                        <w:t>Permitterte</w:t>
                      </w:r>
                      <w:r w:rsidRPr="00A30128">
                        <w:rPr>
                          <w:rFonts w:asciiTheme="minorHAnsi" w:hAnsiTheme="minorHAnsi" w:cstheme="minorBidi"/>
                          <w:sz w:val="20"/>
                        </w:rPr>
                        <w:t xml:space="preserve"> arbeidssøkere inngår i gruppene helt ledige og delvis ledige.</w:t>
                      </w:r>
                    </w:p>
                    <w:p w:rsidRPr="00A30128" w:rsidR="00880ABD" w:rsidP="00880ABD" w:rsidRDefault="00880ABD" w14:paraId="5D893ED6" w14:textId="77777777">
                      <w:pPr>
                        <w:pStyle w:val="Bunntekst"/>
                        <w:rPr>
                          <w:rFonts w:asciiTheme="minorHAnsi" w:hAnsiTheme="minorHAnsi" w:cstheme="minorBidi"/>
                          <w:sz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Pr="003B2D9E" w:rsidR="008B14EB" w:rsidSect="000A316A">
      <w:footerReference w:type="default" r:id="rId12"/>
      <w:footerReference w:type="first" r:id="rId13"/>
      <w:type w:val="continuous"/>
      <w:pgSz w:w="11906" w:h="16838" w:orient="portrait" w:code="9"/>
      <w:pgMar w:top="1276" w:right="1474" w:bottom="1560" w:left="1332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19D3" w:rsidRDefault="003119D3" w14:paraId="1600A87A" w14:textId="77777777">
      <w:r>
        <w:separator/>
      </w:r>
    </w:p>
  </w:endnote>
  <w:endnote w:type="continuationSeparator" w:id="0">
    <w:p w:rsidR="003119D3" w:rsidRDefault="003119D3" w14:paraId="2D0BCED0" w14:textId="77777777">
      <w:r>
        <w:continuationSeparator/>
      </w:r>
    </w:p>
  </w:endnote>
  <w:endnote w:type="continuationNotice" w:id="1">
    <w:p w:rsidR="003119D3" w:rsidRDefault="003119D3" w14:paraId="471F33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96BB0" w:rsidP="009026B9" w:rsidRDefault="00196BB0" w14:paraId="2DC812B6" w14:textId="77777777">
    <w:pPr>
      <w:pStyle w:val="Bunntekst"/>
      <w:ind w:right="-8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96BB0" w:rsidP="009969AC" w:rsidRDefault="00306C71" w14:paraId="488E4F90" w14:textId="77777777">
    <w:pPr>
      <w:rPr>
        <w:rFonts w:ascii="Arial" w:hAnsi="Arial" w:cs="Arial"/>
        <w:b/>
        <w:caps/>
        <w:sz w:val="12"/>
        <w:szCs w:val="12"/>
      </w:rPr>
    </w:pPr>
    <w:bookmarkStart w:name="kontor1" w:id="3"/>
    <w:bookmarkEnd w:id="3"/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45C36ED6" wp14:editId="757FD6CA">
          <wp:simplePos x="0" y="0"/>
          <wp:positionH relativeFrom="page">
            <wp:posOffset>356235</wp:posOffset>
          </wp:positionH>
          <wp:positionV relativeFrom="paragraph">
            <wp:posOffset>0</wp:posOffset>
          </wp:positionV>
          <wp:extent cx="6960235" cy="158115"/>
          <wp:effectExtent l="0" t="0" r="0" b="0"/>
          <wp:wrapNone/>
          <wp:docPr id="11" name="Bilde 11" descr="Nav_linje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Nav_linje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0235" cy="158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6BB0" w:rsidP="009969AC" w:rsidRDefault="00196BB0" w14:paraId="522CCAC0" w14:textId="106DAEF7">
    <w:pPr>
      <w:rPr>
        <w:rFonts w:ascii="Arial" w:hAnsi="Arial" w:cs="Arial"/>
        <w:b/>
        <w:caps/>
        <w:sz w:val="12"/>
        <w:szCs w:val="12"/>
      </w:rPr>
    </w:pPr>
  </w:p>
  <w:p w:rsidR="00AE3F0A" w:rsidP="009969AC" w:rsidRDefault="00AE3F0A" w14:paraId="15B3F993" w14:textId="106DAEF7">
    <w:pPr>
      <w:rPr>
        <w:rFonts w:ascii="Arial" w:hAnsi="Arial" w:cs="Arial"/>
        <w:b/>
        <w:caps/>
        <w:sz w:val="12"/>
        <w:szCs w:val="12"/>
      </w:rPr>
    </w:pPr>
  </w:p>
  <w:p w:rsidR="00AE3F0A" w:rsidP="009969AC" w:rsidRDefault="00AE3F0A" w14:paraId="50D32228" w14:textId="106DAEF7">
    <w:pPr>
      <w:rPr>
        <w:rFonts w:ascii="Arial" w:hAnsi="Arial" w:cs="Arial"/>
        <w:b/>
        <w:caps/>
        <w:sz w:val="12"/>
        <w:szCs w:val="12"/>
      </w:rPr>
    </w:pPr>
  </w:p>
  <w:p w:rsidR="00AE3F0A" w:rsidP="009969AC" w:rsidRDefault="00AE3F0A" w14:paraId="71EE8C27" w14:textId="106DAEF7">
    <w:pPr>
      <w:rPr>
        <w:rFonts w:ascii="Arial" w:hAnsi="Arial" w:cs="Arial"/>
        <w:b/>
        <w:caps/>
        <w:sz w:val="12"/>
        <w:szCs w:val="12"/>
      </w:rPr>
    </w:pPr>
  </w:p>
  <w:p w:rsidRPr="00193C92" w:rsidR="00AE3F0A" w:rsidP="009969AC" w:rsidRDefault="00AE3F0A" w14:paraId="42A89277" w14:textId="106DAEF7">
    <w:pPr>
      <w:rPr>
        <w:rFonts w:ascii="Arial" w:hAnsi="Arial" w:cs="Arial"/>
        <w:b/>
        <w:caps/>
        <w:sz w:val="12"/>
        <w:szCs w:val="12"/>
      </w:rPr>
    </w:pPr>
  </w:p>
  <w:p w:rsidR="00196BB0" w:rsidP="009969AC" w:rsidRDefault="00196BB0" w14:paraId="1B6AFC32" w14:textId="106DAEF7">
    <w:pPr>
      <w:rPr>
        <w:color w:val="777777"/>
        <w:sz w:val="4"/>
        <w:szCs w:val="4"/>
      </w:rPr>
    </w:pPr>
    <w:r>
      <w:rPr>
        <w:color w:val="777777"/>
        <w:sz w:val="4"/>
        <w:szCs w:val="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19D3" w:rsidRDefault="003119D3" w14:paraId="57B430F7" w14:textId="77777777">
      <w:r>
        <w:separator/>
      </w:r>
    </w:p>
  </w:footnote>
  <w:footnote w:type="continuationSeparator" w:id="0">
    <w:p w:rsidR="003119D3" w:rsidRDefault="003119D3" w14:paraId="185EFB8C" w14:textId="77777777">
      <w:r>
        <w:continuationSeparator/>
      </w:r>
    </w:p>
  </w:footnote>
  <w:footnote w:type="continuationNotice" w:id="1">
    <w:p w:rsidR="003119D3" w:rsidRDefault="003119D3" w14:paraId="0044F8CD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B504C"/>
    <w:multiLevelType w:val="hybridMultilevel"/>
    <w:tmpl w:val="C464D424"/>
    <w:lvl w:ilvl="0" w:tplc="9E7EEBDA">
      <w:start w:val="19"/>
      <w:numFmt w:val="bullet"/>
      <w:lvlText w:val="-"/>
      <w:lvlJc w:val="left"/>
      <w:pPr>
        <w:ind w:left="360" w:hanging="360"/>
      </w:pPr>
      <w:rPr>
        <w:rFonts w:hint="default" w:ascii="Calibri" w:hAnsi="Calibri" w:eastAsia="Times New Roman" w:cs="Calibri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404F5034"/>
    <w:multiLevelType w:val="hybridMultilevel"/>
    <w:tmpl w:val="DFF09E48"/>
    <w:lvl w:ilvl="0" w:tplc="623AE3B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theme="minorBidi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16831798">
    <w:abstractNumId w:val="1"/>
  </w:num>
  <w:num w:numId="2" w16cid:durableId="163748793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lang="nb-NO" w:vendorID="64" w:dllVersion="0" w:nlCheck="1" w:checkStyle="0" w:appName="MSWord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A06"/>
    <w:rsid w:val="00000901"/>
    <w:rsid w:val="0000267D"/>
    <w:rsid w:val="00002A63"/>
    <w:rsid w:val="00002BF2"/>
    <w:rsid w:val="0000366B"/>
    <w:rsid w:val="000047FC"/>
    <w:rsid w:val="00004C63"/>
    <w:rsid w:val="000059F9"/>
    <w:rsid w:val="000068ED"/>
    <w:rsid w:val="00006E38"/>
    <w:rsid w:val="00011322"/>
    <w:rsid w:val="00011ED7"/>
    <w:rsid w:val="00012396"/>
    <w:rsid w:val="00013072"/>
    <w:rsid w:val="00014C4B"/>
    <w:rsid w:val="00015467"/>
    <w:rsid w:val="0001595C"/>
    <w:rsid w:val="00017C83"/>
    <w:rsid w:val="00017DC9"/>
    <w:rsid w:val="00020366"/>
    <w:rsid w:val="00020AA6"/>
    <w:rsid w:val="00021AD5"/>
    <w:rsid w:val="00022199"/>
    <w:rsid w:val="0002326D"/>
    <w:rsid w:val="00023C95"/>
    <w:rsid w:val="0002445F"/>
    <w:rsid w:val="00024B20"/>
    <w:rsid w:val="00024FD2"/>
    <w:rsid w:val="00025718"/>
    <w:rsid w:val="00025CDA"/>
    <w:rsid w:val="00027C25"/>
    <w:rsid w:val="00030390"/>
    <w:rsid w:val="0003149B"/>
    <w:rsid w:val="0003189F"/>
    <w:rsid w:val="000341CD"/>
    <w:rsid w:val="00034BE7"/>
    <w:rsid w:val="000356C5"/>
    <w:rsid w:val="00035C48"/>
    <w:rsid w:val="00035CCB"/>
    <w:rsid w:val="0003634B"/>
    <w:rsid w:val="00036547"/>
    <w:rsid w:val="00036B20"/>
    <w:rsid w:val="0003741A"/>
    <w:rsid w:val="00037906"/>
    <w:rsid w:val="00041DD1"/>
    <w:rsid w:val="00042273"/>
    <w:rsid w:val="000433BF"/>
    <w:rsid w:val="000435B6"/>
    <w:rsid w:val="000449F6"/>
    <w:rsid w:val="00046891"/>
    <w:rsid w:val="0004712A"/>
    <w:rsid w:val="00047989"/>
    <w:rsid w:val="0005034E"/>
    <w:rsid w:val="00051899"/>
    <w:rsid w:val="000524D7"/>
    <w:rsid w:val="00052FAF"/>
    <w:rsid w:val="000540F9"/>
    <w:rsid w:val="00054AB2"/>
    <w:rsid w:val="00055838"/>
    <w:rsid w:val="0005593F"/>
    <w:rsid w:val="0005659D"/>
    <w:rsid w:val="00056BD3"/>
    <w:rsid w:val="0005790F"/>
    <w:rsid w:val="00057CA3"/>
    <w:rsid w:val="00057FF0"/>
    <w:rsid w:val="000606C9"/>
    <w:rsid w:val="00060E10"/>
    <w:rsid w:val="00062397"/>
    <w:rsid w:val="000626C9"/>
    <w:rsid w:val="00062FCE"/>
    <w:rsid w:val="00063B4D"/>
    <w:rsid w:val="0006433F"/>
    <w:rsid w:val="00064FB2"/>
    <w:rsid w:val="000658B9"/>
    <w:rsid w:val="00065A31"/>
    <w:rsid w:val="00065FDE"/>
    <w:rsid w:val="000665D7"/>
    <w:rsid w:val="000665E1"/>
    <w:rsid w:val="00067B38"/>
    <w:rsid w:val="000700A6"/>
    <w:rsid w:val="000706C3"/>
    <w:rsid w:val="00070F23"/>
    <w:rsid w:val="0007225D"/>
    <w:rsid w:val="00072890"/>
    <w:rsid w:val="00072C2C"/>
    <w:rsid w:val="000739C5"/>
    <w:rsid w:val="0007433B"/>
    <w:rsid w:val="00076EA5"/>
    <w:rsid w:val="00076F32"/>
    <w:rsid w:val="00077F67"/>
    <w:rsid w:val="00080FF1"/>
    <w:rsid w:val="000826C8"/>
    <w:rsid w:val="00083807"/>
    <w:rsid w:val="00084ED8"/>
    <w:rsid w:val="000859F5"/>
    <w:rsid w:val="00086B9D"/>
    <w:rsid w:val="00087961"/>
    <w:rsid w:val="000908C5"/>
    <w:rsid w:val="00090DBA"/>
    <w:rsid w:val="00090F4D"/>
    <w:rsid w:val="000915A8"/>
    <w:rsid w:val="00093191"/>
    <w:rsid w:val="00094CA7"/>
    <w:rsid w:val="00095F09"/>
    <w:rsid w:val="00096A0A"/>
    <w:rsid w:val="000A1A06"/>
    <w:rsid w:val="000A1A29"/>
    <w:rsid w:val="000A316A"/>
    <w:rsid w:val="000A3C9B"/>
    <w:rsid w:val="000A3F4C"/>
    <w:rsid w:val="000A4E9C"/>
    <w:rsid w:val="000A524C"/>
    <w:rsid w:val="000A61DD"/>
    <w:rsid w:val="000A61E0"/>
    <w:rsid w:val="000B033A"/>
    <w:rsid w:val="000B0DF7"/>
    <w:rsid w:val="000B2FE3"/>
    <w:rsid w:val="000B3384"/>
    <w:rsid w:val="000B3A16"/>
    <w:rsid w:val="000B3B46"/>
    <w:rsid w:val="000B3D1C"/>
    <w:rsid w:val="000B5570"/>
    <w:rsid w:val="000B5B62"/>
    <w:rsid w:val="000B5D7E"/>
    <w:rsid w:val="000B60CC"/>
    <w:rsid w:val="000B6556"/>
    <w:rsid w:val="000B76DA"/>
    <w:rsid w:val="000C1881"/>
    <w:rsid w:val="000C21DA"/>
    <w:rsid w:val="000C228D"/>
    <w:rsid w:val="000C230E"/>
    <w:rsid w:val="000C237C"/>
    <w:rsid w:val="000C548F"/>
    <w:rsid w:val="000C6162"/>
    <w:rsid w:val="000C6317"/>
    <w:rsid w:val="000C6D61"/>
    <w:rsid w:val="000C6F10"/>
    <w:rsid w:val="000C76B9"/>
    <w:rsid w:val="000D0A9A"/>
    <w:rsid w:val="000D0D95"/>
    <w:rsid w:val="000D0FEB"/>
    <w:rsid w:val="000D11F6"/>
    <w:rsid w:val="000D1BD0"/>
    <w:rsid w:val="000D2790"/>
    <w:rsid w:val="000D3516"/>
    <w:rsid w:val="000D63D0"/>
    <w:rsid w:val="000D7321"/>
    <w:rsid w:val="000D7C24"/>
    <w:rsid w:val="000D7E8E"/>
    <w:rsid w:val="000E055F"/>
    <w:rsid w:val="000E0EF4"/>
    <w:rsid w:val="000E1517"/>
    <w:rsid w:val="000E34BB"/>
    <w:rsid w:val="000E55E0"/>
    <w:rsid w:val="000E5EFA"/>
    <w:rsid w:val="000E609E"/>
    <w:rsid w:val="000E6746"/>
    <w:rsid w:val="000F25E7"/>
    <w:rsid w:val="000F4499"/>
    <w:rsid w:val="000F4AE9"/>
    <w:rsid w:val="000F50CA"/>
    <w:rsid w:val="000F557F"/>
    <w:rsid w:val="000F6035"/>
    <w:rsid w:val="000F65C2"/>
    <w:rsid w:val="000F6913"/>
    <w:rsid w:val="000F6F13"/>
    <w:rsid w:val="000F7026"/>
    <w:rsid w:val="000F79D6"/>
    <w:rsid w:val="001002EA"/>
    <w:rsid w:val="001007B7"/>
    <w:rsid w:val="00102136"/>
    <w:rsid w:val="00102246"/>
    <w:rsid w:val="001022D0"/>
    <w:rsid w:val="00103FE5"/>
    <w:rsid w:val="00105C83"/>
    <w:rsid w:val="00106386"/>
    <w:rsid w:val="0010690F"/>
    <w:rsid w:val="001072FA"/>
    <w:rsid w:val="00110E01"/>
    <w:rsid w:val="001110BC"/>
    <w:rsid w:val="0011117A"/>
    <w:rsid w:val="001111C1"/>
    <w:rsid w:val="00111D06"/>
    <w:rsid w:val="00111D60"/>
    <w:rsid w:val="00112086"/>
    <w:rsid w:val="0011318F"/>
    <w:rsid w:val="00114155"/>
    <w:rsid w:val="00114200"/>
    <w:rsid w:val="0011499D"/>
    <w:rsid w:val="00115959"/>
    <w:rsid w:val="00116302"/>
    <w:rsid w:val="0011774F"/>
    <w:rsid w:val="00117DA7"/>
    <w:rsid w:val="00120F6D"/>
    <w:rsid w:val="00121038"/>
    <w:rsid w:val="001211F5"/>
    <w:rsid w:val="0012120D"/>
    <w:rsid w:val="00122832"/>
    <w:rsid w:val="00122F4B"/>
    <w:rsid w:val="00123E96"/>
    <w:rsid w:val="00124A57"/>
    <w:rsid w:val="00124E8F"/>
    <w:rsid w:val="00125117"/>
    <w:rsid w:val="0012541A"/>
    <w:rsid w:val="001256A2"/>
    <w:rsid w:val="001260F6"/>
    <w:rsid w:val="00126633"/>
    <w:rsid w:val="00127903"/>
    <w:rsid w:val="0012797F"/>
    <w:rsid w:val="00127FC5"/>
    <w:rsid w:val="00131276"/>
    <w:rsid w:val="001316AF"/>
    <w:rsid w:val="001316BF"/>
    <w:rsid w:val="0013316C"/>
    <w:rsid w:val="00133DDE"/>
    <w:rsid w:val="0013473B"/>
    <w:rsid w:val="0013482C"/>
    <w:rsid w:val="001358BC"/>
    <w:rsid w:val="00135EFD"/>
    <w:rsid w:val="001366D9"/>
    <w:rsid w:val="00136A00"/>
    <w:rsid w:val="00136C92"/>
    <w:rsid w:val="00137890"/>
    <w:rsid w:val="00141AE8"/>
    <w:rsid w:val="001422E3"/>
    <w:rsid w:val="00142966"/>
    <w:rsid w:val="00142A41"/>
    <w:rsid w:val="00142B49"/>
    <w:rsid w:val="00142FDE"/>
    <w:rsid w:val="00143627"/>
    <w:rsid w:val="00144CFD"/>
    <w:rsid w:val="00146158"/>
    <w:rsid w:val="00146C15"/>
    <w:rsid w:val="00146D98"/>
    <w:rsid w:val="00147847"/>
    <w:rsid w:val="001478EF"/>
    <w:rsid w:val="00147A20"/>
    <w:rsid w:val="001513BB"/>
    <w:rsid w:val="00152A0C"/>
    <w:rsid w:val="00152E2A"/>
    <w:rsid w:val="00152FAA"/>
    <w:rsid w:val="00154A05"/>
    <w:rsid w:val="00154D6B"/>
    <w:rsid w:val="00155538"/>
    <w:rsid w:val="00155865"/>
    <w:rsid w:val="00156525"/>
    <w:rsid w:val="001566CF"/>
    <w:rsid w:val="001568C1"/>
    <w:rsid w:val="00156B57"/>
    <w:rsid w:val="00157F67"/>
    <w:rsid w:val="00160C99"/>
    <w:rsid w:val="00162A57"/>
    <w:rsid w:val="0016373D"/>
    <w:rsid w:val="00163CE1"/>
    <w:rsid w:val="001642E8"/>
    <w:rsid w:val="00164A3B"/>
    <w:rsid w:val="00164B41"/>
    <w:rsid w:val="001655C4"/>
    <w:rsid w:val="00165B08"/>
    <w:rsid w:val="001664EA"/>
    <w:rsid w:val="001700E4"/>
    <w:rsid w:val="001724D5"/>
    <w:rsid w:val="001725EF"/>
    <w:rsid w:val="00172FB9"/>
    <w:rsid w:val="00173E5C"/>
    <w:rsid w:val="001742B8"/>
    <w:rsid w:val="001750DF"/>
    <w:rsid w:val="00175408"/>
    <w:rsid w:val="00176CA0"/>
    <w:rsid w:val="00176D90"/>
    <w:rsid w:val="00177A29"/>
    <w:rsid w:val="001802A8"/>
    <w:rsid w:val="0018086C"/>
    <w:rsid w:val="00181761"/>
    <w:rsid w:val="001819E0"/>
    <w:rsid w:val="001829C5"/>
    <w:rsid w:val="00183329"/>
    <w:rsid w:val="00183D44"/>
    <w:rsid w:val="00184B74"/>
    <w:rsid w:val="00185F0F"/>
    <w:rsid w:val="00186A17"/>
    <w:rsid w:val="001870FF"/>
    <w:rsid w:val="0019258A"/>
    <w:rsid w:val="00193794"/>
    <w:rsid w:val="001937F2"/>
    <w:rsid w:val="00193932"/>
    <w:rsid w:val="00194117"/>
    <w:rsid w:val="00194F0E"/>
    <w:rsid w:val="00195256"/>
    <w:rsid w:val="00196762"/>
    <w:rsid w:val="00196BB0"/>
    <w:rsid w:val="001A0E5F"/>
    <w:rsid w:val="001A0ECA"/>
    <w:rsid w:val="001A1B60"/>
    <w:rsid w:val="001A2804"/>
    <w:rsid w:val="001A3CAB"/>
    <w:rsid w:val="001A3FB7"/>
    <w:rsid w:val="001A4916"/>
    <w:rsid w:val="001A4F61"/>
    <w:rsid w:val="001A54DE"/>
    <w:rsid w:val="001A59F2"/>
    <w:rsid w:val="001A5E69"/>
    <w:rsid w:val="001A602B"/>
    <w:rsid w:val="001A64A1"/>
    <w:rsid w:val="001A655E"/>
    <w:rsid w:val="001A69D0"/>
    <w:rsid w:val="001A7475"/>
    <w:rsid w:val="001A7580"/>
    <w:rsid w:val="001A7923"/>
    <w:rsid w:val="001B0102"/>
    <w:rsid w:val="001B0A76"/>
    <w:rsid w:val="001B1108"/>
    <w:rsid w:val="001B12E3"/>
    <w:rsid w:val="001B2215"/>
    <w:rsid w:val="001B4370"/>
    <w:rsid w:val="001B5EFB"/>
    <w:rsid w:val="001C05FA"/>
    <w:rsid w:val="001C0EE8"/>
    <w:rsid w:val="001C1126"/>
    <w:rsid w:val="001C1435"/>
    <w:rsid w:val="001C18E1"/>
    <w:rsid w:val="001C19EF"/>
    <w:rsid w:val="001C352C"/>
    <w:rsid w:val="001C3A2C"/>
    <w:rsid w:val="001C406D"/>
    <w:rsid w:val="001C410C"/>
    <w:rsid w:val="001C5A65"/>
    <w:rsid w:val="001D0A32"/>
    <w:rsid w:val="001D0F93"/>
    <w:rsid w:val="001D173E"/>
    <w:rsid w:val="001D19BD"/>
    <w:rsid w:val="001D26CD"/>
    <w:rsid w:val="001D3059"/>
    <w:rsid w:val="001D3C5A"/>
    <w:rsid w:val="001D48AA"/>
    <w:rsid w:val="001D4E4C"/>
    <w:rsid w:val="001D5C91"/>
    <w:rsid w:val="001D6482"/>
    <w:rsid w:val="001D6960"/>
    <w:rsid w:val="001D6C33"/>
    <w:rsid w:val="001E0E48"/>
    <w:rsid w:val="001E23D2"/>
    <w:rsid w:val="001E2BF8"/>
    <w:rsid w:val="001E455D"/>
    <w:rsid w:val="001E468F"/>
    <w:rsid w:val="001E5BF0"/>
    <w:rsid w:val="001E60FF"/>
    <w:rsid w:val="001E6F64"/>
    <w:rsid w:val="001E7DB4"/>
    <w:rsid w:val="001F20EE"/>
    <w:rsid w:val="001F2EA0"/>
    <w:rsid w:val="001F349B"/>
    <w:rsid w:val="001F4C44"/>
    <w:rsid w:val="001F4E42"/>
    <w:rsid w:val="001F4E80"/>
    <w:rsid w:val="001F5557"/>
    <w:rsid w:val="001F5EE6"/>
    <w:rsid w:val="001F62B4"/>
    <w:rsid w:val="001F6528"/>
    <w:rsid w:val="001F6CB4"/>
    <w:rsid w:val="001F6EF1"/>
    <w:rsid w:val="002013AB"/>
    <w:rsid w:val="00201569"/>
    <w:rsid w:val="002021BD"/>
    <w:rsid w:val="0020275F"/>
    <w:rsid w:val="00202F8F"/>
    <w:rsid w:val="002032DD"/>
    <w:rsid w:val="00203B3B"/>
    <w:rsid w:val="00204171"/>
    <w:rsid w:val="00204BB8"/>
    <w:rsid w:val="002069B2"/>
    <w:rsid w:val="002075F1"/>
    <w:rsid w:val="00207CF9"/>
    <w:rsid w:val="002111B5"/>
    <w:rsid w:val="00211EF1"/>
    <w:rsid w:val="0021371D"/>
    <w:rsid w:val="00213D76"/>
    <w:rsid w:val="002145E9"/>
    <w:rsid w:val="002154D2"/>
    <w:rsid w:val="002159FB"/>
    <w:rsid w:val="00216850"/>
    <w:rsid w:val="002201E9"/>
    <w:rsid w:val="0022079B"/>
    <w:rsid w:val="002207E2"/>
    <w:rsid w:val="00220DF1"/>
    <w:rsid w:val="00221D57"/>
    <w:rsid w:val="002235E7"/>
    <w:rsid w:val="002236B0"/>
    <w:rsid w:val="00224585"/>
    <w:rsid w:val="002248DF"/>
    <w:rsid w:val="00224D2F"/>
    <w:rsid w:val="00225BD6"/>
    <w:rsid w:val="00226D49"/>
    <w:rsid w:val="00226E27"/>
    <w:rsid w:val="00227368"/>
    <w:rsid w:val="0022748C"/>
    <w:rsid w:val="002305E7"/>
    <w:rsid w:val="002306E1"/>
    <w:rsid w:val="00231A2E"/>
    <w:rsid w:val="00231FDA"/>
    <w:rsid w:val="002321D3"/>
    <w:rsid w:val="0023336F"/>
    <w:rsid w:val="002339E7"/>
    <w:rsid w:val="00235550"/>
    <w:rsid w:val="0023753B"/>
    <w:rsid w:val="00240AB1"/>
    <w:rsid w:val="00242449"/>
    <w:rsid w:val="002435AC"/>
    <w:rsid w:val="002436C0"/>
    <w:rsid w:val="002440D6"/>
    <w:rsid w:val="00246394"/>
    <w:rsid w:val="00247269"/>
    <w:rsid w:val="00247983"/>
    <w:rsid w:val="00247B9A"/>
    <w:rsid w:val="002506C7"/>
    <w:rsid w:val="002519C9"/>
    <w:rsid w:val="00251AF1"/>
    <w:rsid w:val="00251D8F"/>
    <w:rsid w:val="00252680"/>
    <w:rsid w:val="0025278B"/>
    <w:rsid w:val="00252F10"/>
    <w:rsid w:val="002600DC"/>
    <w:rsid w:val="002602F8"/>
    <w:rsid w:val="002604BE"/>
    <w:rsid w:val="00260580"/>
    <w:rsid w:val="00260652"/>
    <w:rsid w:val="002613E9"/>
    <w:rsid w:val="0026274A"/>
    <w:rsid w:val="002638A5"/>
    <w:rsid w:val="00264453"/>
    <w:rsid w:val="0026455C"/>
    <w:rsid w:val="00264784"/>
    <w:rsid w:val="00264AD4"/>
    <w:rsid w:val="0026519D"/>
    <w:rsid w:val="00266C39"/>
    <w:rsid w:val="00266EAE"/>
    <w:rsid w:val="00266ED1"/>
    <w:rsid w:val="002714EF"/>
    <w:rsid w:val="00271FC6"/>
    <w:rsid w:val="0027244D"/>
    <w:rsid w:val="002732E6"/>
    <w:rsid w:val="002736FC"/>
    <w:rsid w:val="00273C8D"/>
    <w:rsid w:val="00275BB8"/>
    <w:rsid w:val="00275F3E"/>
    <w:rsid w:val="002769AC"/>
    <w:rsid w:val="00276A94"/>
    <w:rsid w:val="00276CF5"/>
    <w:rsid w:val="00277147"/>
    <w:rsid w:val="002771AD"/>
    <w:rsid w:val="00277FA2"/>
    <w:rsid w:val="0028160B"/>
    <w:rsid w:val="002818C7"/>
    <w:rsid w:val="002832DF"/>
    <w:rsid w:val="00285F01"/>
    <w:rsid w:val="00287E16"/>
    <w:rsid w:val="00290D83"/>
    <w:rsid w:val="00291D43"/>
    <w:rsid w:val="00291DFB"/>
    <w:rsid w:val="00292EF9"/>
    <w:rsid w:val="0029459E"/>
    <w:rsid w:val="002945FD"/>
    <w:rsid w:val="00294EB3"/>
    <w:rsid w:val="002967FD"/>
    <w:rsid w:val="00297894"/>
    <w:rsid w:val="002A0065"/>
    <w:rsid w:val="002A073B"/>
    <w:rsid w:val="002A0E58"/>
    <w:rsid w:val="002A2A09"/>
    <w:rsid w:val="002A2E50"/>
    <w:rsid w:val="002A378F"/>
    <w:rsid w:val="002A3AC4"/>
    <w:rsid w:val="002A3EBE"/>
    <w:rsid w:val="002A4696"/>
    <w:rsid w:val="002A7625"/>
    <w:rsid w:val="002A7C4E"/>
    <w:rsid w:val="002B0563"/>
    <w:rsid w:val="002B0F37"/>
    <w:rsid w:val="002B1599"/>
    <w:rsid w:val="002B1A0F"/>
    <w:rsid w:val="002B1A67"/>
    <w:rsid w:val="002B1C69"/>
    <w:rsid w:val="002B21DE"/>
    <w:rsid w:val="002B2916"/>
    <w:rsid w:val="002B2B8B"/>
    <w:rsid w:val="002B2C7C"/>
    <w:rsid w:val="002B306E"/>
    <w:rsid w:val="002B3526"/>
    <w:rsid w:val="002B6090"/>
    <w:rsid w:val="002B65A5"/>
    <w:rsid w:val="002B7364"/>
    <w:rsid w:val="002C06E7"/>
    <w:rsid w:val="002C0930"/>
    <w:rsid w:val="002C1F71"/>
    <w:rsid w:val="002C2C7A"/>
    <w:rsid w:val="002C3856"/>
    <w:rsid w:val="002C4A8F"/>
    <w:rsid w:val="002C4C2E"/>
    <w:rsid w:val="002C4C39"/>
    <w:rsid w:val="002C4D14"/>
    <w:rsid w:val="002C54C5"/>
    <w:rsid w:val="002C7D84"/>
    <w:rsid w:val="002D0083"/>
    <w:rsid w:val="002D09D3"/>
    <w:rsid w:val="002D1DC7"/>
    <w:rsid w:val="002D2310"/>
    <w:rsid w:val="002D3AEB"/>
    <w:rsid w:val="002D5E31"/>
    <w:rsid w:val="002D60C7"/>
    <w:rsid w:val="002D63AB"/>
    <w:rsid w:val="002D656E"/>
    <w:rsid w:val="002D7DD8"/>
    <w:rsid w:val="002E0DD5"/>
    <w:rsid w:val="002E1487"/>
    <w:rsid w:val="002E1DB7"/>
    <w:rsid w:val="002E1ED3"/>
    <w:rsid w:val="002E25DC"/>
    <w:rsid w:val="002E2858"/>
    <w:rsid w:val="002E2C6B"/>
    <w:rsid w:val="002E33F0"/>
    <w:rsid w:val="002E3713"/>
    <w:rsid w:val="002E3C10"/>
    <w:rsid w:val="002E428F"/>
    <w:rsid w:val="002E4894"/>
    <w:rsid w:val="002E4F7A"/>
    <w:rsid w:val="002E6AD6"/>
    <w:rsid w:val="002E6BA4"/>
    <w:rsid w:val="002E70E9"/>
    <w:rsid w:val="002E715D"/>
    <w:rsid w:val="002F062E"/>
    <w:rsid w:val="002F0A25"/>
    <w:rsid w:val="002F0B1B"/>
    <w:rsid w:val="002F10B1"/>
    <w:rsid w:val="002F197E"/>
    <w:rsid w:val="002F21AC"/>
    <w:rsid w:val="002F44F8"/>
    <w:rsid w:val="002F46B1"/>
    <w:rsid w:val="002F47B6"/>
    <w:rsid w:val="002F4B1A"/>
    <w:rsid w:val="002F5878"/>
    <w:rsid w:val="002F7353"/>
    <w:rsid w:val="002F7670"/>
    <w:rsid w:val="002F7781"/>
    <w:rsid w:val="00300D26"/>
    <w:rsid w:val="00300D7A"/>
    <w:rsid w:val="00301DF8"/>
    <w:rsid w:val="00301E47"/>
    <w:rsid w:val="00301E5A"/>
    <w:rsid w:val="00301EC2"/>
    <w:rsid w:val="00302362"/>
    <w:rsid w:val="00302B86"/>
    <w:rsid w:val="003032F0"/>
    <w:rsid w:val="003037CD"/>
    <w:rsid w:val="00305162"/>
    <w:rsid w:val="00306C71"/>
    <w:rsid w:val="00306CB0"/>
    <w:rsid w:val="00307095"/>
    <w:rsid w:val="003073FF"/>
    <w:rsid w:val="003074D4"/>
    <w:rsid w:val="003077B8"/>
    <w:rsid w:val="00307933"/>
    <w:rsid w:val="00311456"/>
    <w:rsid w:val="003119D3"/>
    <w:rsid w:val="00311F50"/>
    <w:rsid w:val="00311FF3"/>
    <w:rsid w:val="0031312A"/>
    <w:rsid w:val="00313744"/>
    <w:rsid w:val="00313881"/>
    <w:rsid w:val="0031405C"/>
    <w:rsid w:val="00314438"/>
    <w:rsid w:val="003149C1"/>
    <w:rsid w:val="00315832"/>
    <w:rsid w:val="00316297"/>
    <w:rsid w:val="00316E4E"/>
    <w:rsid w:val="00317539"/>
    <w:rsid w:val="0032078C"/>
    <w:rsid w:val="003217D2"/>
    <w:rsid w:val="0032193A"/>
    <w:rsid w:val="00324C70"/>
    <w:rsid w:val="00324CB2"/>
    <w:rsid w:val="0032580A"/>
    <w:rsid w:val="00327013"/>
    <w:rsid w:val="00327A66"/>
    <w:rsid w:val="00327CB1"/>
    <w:rsid w:val="00330C8D"/>
    <w:rsid w:val="00330CF3"/>
    <w:rsid w:val="00331B53"/>
    <w:rsid w:val="00331D65"/>
    <w:rsid w:val="00333186"/>
    <w:rsid w:val="00333854"/>
    <w:rsid w:val="00333D5E"/>
    <w:rsid w:val="00334918"/>
    <w:rsid w:val="00336292"/>
    <w:rsid w:val="00336ED3"/>
    <w:rsid w:val="003378D6"/>
    <w:rsid w:val="003406FA"/>
    <w:rsid w:val="00341588"/>
    <w:rsid w:val="00341EF7"/>
    <w:rsid w:val="00343260"/>
    <w:rsid w:val="00343575"/>
    <w:rsid w:val="00344957"/>
    <w:rsid w:val="00344F76"/>
    <w:rsid w:val="00344FDF"/>
    <w:rsid w:val="003464EE"/>
    <w:rsid w:val="00346AA8"/>
    <w:rsid w:val="00346B37"/>
    <w:rsid w:val="00351155"/>
    <w:rsid w:val="003520F2"/>
    <w:rsid w:val="0035224E"/>
    <w:rsid w:val="00352451"/>
    <w:rsid w:val="00352663"/>
    <w:rsid w:val="003530B9"/>
    <w:rsid w:val="003534CE"/>
    <w:rsid w:val="003539F2"/>
    <w:rsid w:val="00353C93"/>
    <w:rsid w:val="00354E2B"/>
    <w:rsid w:val="003552AC"/>
    <w:rsid w:val="00355DD0"/>
    <w:rsid w:val="003560C2"/>
    <w:rsid w:val="003560F7"/>
    <w:rsid w:val="003570C0"/>
    <w:rsid w:val="003574F3"/>
    <w:rsid w:val="0035762C"/>
    <w:rsid w:val="00357F88"/>
    <w:rsid w:val="00360464"/>
    <w:rsid w:val="00360A3F"/>
    <w:rsid w:val="00363123"/>
    <w:rsid w:val="003657B3"/>
    <w:rsid w:val="00366067"/>
    <w:rsid w:val="00366C61"/>
    <w:rsid w:val="00366C78"/>
    <w:rsid w:val="003700DE"/>
    <w:rsid w:val="003708E1"/>
    <w:rsid w:val="00371639"/>
    <w:rsid w:val="0037219D"/>
    <w:rsid w:val="00372D03"/>
    <w:rsid w:val="00373072"/>
    <w:rsid w:val="0037412A"/>
    <w:rsid w:val="00374A3A"/>
    <w:rsid w:val="003750BB"/>
    <w:rsid w:val="00375492"/>
    <w:rsid w:val="00377D4A"/>
    <w:rsid w:val="00377EBC"/>
    <w:rsid w:val="00380E55"/>
    <w:rsid w:val="00381032"/>
    <w:rsid w:val="00383707"/>
    <w:rsid w:val="0038395C"/>
    <w:rsid w:val="00383969"/>
    <w:rsid w:val="00383BCE"/>
    <w:rsid w:val="00383F0B"/>
    <w:rsid w:val="003840AC"/>
    <w:rsid w:val="0038411C"/>
    <w:rsid w:val="00384521"/>
    <w:rsid w:val="00385195"/>
    <w:rsid w:val="0038551B"/>
    <w:rsid w:val="003856E7"/>
    <w:rsid w:val="0038676A"/>
    <w:rsid w:val="00391A62"/>
    <w:rsid w:val="0039322B"/>
    <w:rsid w:val="00393920"/>
    <w:rsid w:val="0039393F"/>
    <w:rsid w:val="003940BD"/>
    <w:rsid w:val="00394C20"/>
    <w:rsid w:val="00394E5C"/>
    <w:rsid w:val="00395760"/>
    <w:rsid w:val="00395882"/>
    <w:rsid w:val="003A0C82"/>
    <w:rsid w:val="003A205B"/>
    <w:rsid w:val="003A2D5A"/>
    <w:rsid w:val="003A354E"/>
    <w:rsid w:val="003A3F79"/>
    <w:rsid w:val="003A42A9"/>
    <w:rsid w:val="003A496D"/>
    <w:rsid w:val="003A62F8"/>
    <w:rsid w:val="003A7CED"/>
    <w:rsid w:val="003B1106"/>
    <w:rsid w:val="003B23AE"/>
    <w:rsid w:val="003B2BF7"/>
    <w:rsid w:val="003B2D9E"/>
    <w:rsid w:val="003B2DD4"/>
    <w:rsid w:val="003B4F52"/>
    <w:rsid w:val="003B5485"/>
    <w:rsid w:val="003B60E3"/>
    <w:rsid w:val="003B6747"/>
    <w:rsid w:val="003B6E11"/>
    <w:rsid w:val="003B703B"/>
    <w:rsid w:val="003B704E"/>
    <w:rsid w:val="003B7C9B"/>
    <w:rsid w:val="003C1661"/>
    <w:rsid w:val="003C1EE6"/>
    <w:rsid w:val="003C2348"/>
    <w:rsid w:val="003C301B"/>
    <w:rsid w:val="003C5A00"/>
    <w:rsid w:val="003C62B2"/>
    <w:rsid w:val="003D1064"/>
    <w:rsid w:val="003D1DFF"/>
    <w:rsid w:val="003D3077"/>
    <w:rsid w:val="003D3C61"/>
    <w:rsid w:val="003D3F5C"/>
    <w:rsid w:val="003D42BE"/>
    <w:rsid w:val="003D444A"/>
    <w:rsid w:val="003D4ED7"/>
    <w:rsid w:val="003D52D4"/>
    <w:rsid w:val="003D55E6"/>
    <w:rsid w:val="003D6398"/>
    <w:rsid w:val="003E1417"/>
    <w:rsid w:val="003E1E2B"/>
    <w:rsid w:val="003E3048"/>
    <w:rsid w:val="003E31A4"/>
    <w:rsid w:val="003E34A6"/>
    <w:rsid w:val="003E49D4"/>
    <w:rsid w:val="003E4DD6"/>
    <w:rsid w:val="003E5079"/>
    <w:rsid w:val="003E62E9"/>
    <w:rsid w:val="003E7085"/>
    <w:rsid w:val="003E79B3"/>
    <w:rsid w:val="003E7E4C"/>
    <w:rsid w:val="003F035C"/>
    <w:rsid w:val="003F0557"/>
    <w:rsid w:val="003F128E"/>
    <w:rsid w:val="003F1975"/>
    <w:rsid w:val="003F2859"/>
    <w:rsid w:val="003F42DF"/>
    <w:rsid w:val="003F445E"/>
    <w:rsid w:val="003F4533"/>
    <w:rsid w:val="003F47BF"/>
    <w:rsid w:val="003F49DF"/>
    <w:rsid w:val="003F4C50"/>
    <w:rsid w:val="003F4C6A"/>
    <w:rsid w:val="003F53E7"/>
    <w:rsid w:val="003F545D"/>
    <w:rsid w:val="003F5BD5"/>
    <w:rsid w:val="003F6457"/>
    <w:rsid w:val="003F6527"/>
    <w:rsid w:val="003F6DFA"/>
    <w:rsid w:val="003F7CCC"/>
    <w:rsid w:val="003F7E96"/>
    <w:rsid w:val="00400545"/>
    <w:rsid w:val="00401C82"/>
    <w:rsid w:val="00401D32"/>
    <w:rsid w:val="00402160"/>
    <w:rsid w:val="0040216A"/>
    <w:rsid w:val="00402A9A"/>
    <w:rsid w:val="0040376A"/>
    <w:rsid w:val="00404231"/>
    <w:rsid w:val="004044A8"/>
    <w:rsid w:val="0040463E"/>
    <w:rsid w:val="00404D74"/>
    <w:rsid w:val="00405208"/>
    <w:rsid w:val="004069FE"/>
    <w:rsid w:val="00407225"/>
    <w:rsid w:val="00410E7B"/>
    <w:rsid w:val="0041120F"/>
    <w:rsid w:val="00411F73"/>
    <w:rsid w:val="00412138"/>
    <w:rsid w:val="00414FB8"/>
    <w:rsid w:val="00417538"/>
    <w:rsid w:val="0041757D"/>
    <w:rsid w:val="0042008F"/>
    <w:rsid w:val="004210A5"/>
    <w:rsid w:val="004215FE"/>
    <w:rsid w:val="00421BE9"/>
    <w:rsid w:val="004228DF"/>
    <w:rsid w:val="004229F7"/>
    <w:rsid w:val="00423918"/>
    <w:rsid w:val="00424234"/>
    <w:rsid w:val="00425104"/>
    <w:rsid w:val="0042542F"/>
    <w:rsid w:val="0042603E"/>
    <w:rsid w:val="00426187"/>
    <w:rsid w:val="004304AA"/>
    <w:rsid w:val="00430C30"/>
    <w:rsid w:val="0043145E"/>
    <w:rsid w:val="00431B69"/>
    <w:rsid w:val="0043223E"/>
    <w:rsid w:val="004336AA"/>
    <w:rsid w:val="00433BE3"/>
    <w:rsid w:val="0043490C"/>
    <w:rsid w:val="00435D55"/>
    <w:rsid w:val="004401ED"/>
    <w:rsid w:val="004414D8"/>
    <w:rsid w:val="0044213E"/>
    <w:rsid w:val="0044235E"/>
    <w:rsid w:val="00443071"/>
    <w:rsid w:val="004438A8"/>
    <w:rsid w:val="00444DEB"/>
    <w:rsid w:val="00445EC9"/>
    <w:rsid w:val="0044618D"/>
    <w:rsid w:val="00446662"/>
    <w:rsid w:val="0045043F"/>
    <w:rsid w:val="00450B94"/>
    <w:rsid w:val="00451184"/>
    <w:rsid w:val="00451B1C"/>
    <w:rsid w:val="004520DA"/>
    <w:rsid w:val="0045306F"/>
    <w:rsid w:val="00453B6B"/>
    <w:rsid w:val="00453F7C"/>
    <w:rsid w:val="004540A2"/>
    <w:rsid w:val="00454AE9"/>
    <w:rsid w:val="00454BD8"/>
    <w:rsid w:val="00455ED7"/>
    <w:rsid w:val="00456209"/>
    <w:rsid w:val="0045645D"/>
    <w:rsid w:val="004575F0"/>
    <w:rsid w:val="004579CE"/>
    <w:rsid w:val="00457C36"/>
    <w:rsid w:val="00460917"/>
    <w:rsid w:val="004633D1"/>
    <w:rsid w:val="00463C39"/>
    <w:rsid w:val="00463FA7"/>
    <w:rsid w:val="00464347"/>
    <w:rsid w:val="00466F8D"/>
    <w:rsid w:val="00467484"/>
    <w:rsid w:val="00467717"/>
    <w:rsid w:val="00467874"/>
    <w:rsid w:val="00467BEF"/>
    <w:rsid w:val="004708C4"/>
    <w:rsid w:val="00471ECE"/>
    <w:rsid w:val="0047362E"/>
    <w:rsid w:val="004744B0"/>
    <w:rsid w:val="00474A3B"/>
    <w:rsid w:val="00474AF1"/>
    <w:rsid w:val="004765A6"/>
    <w:rsid w:val="00477C39"/>
    <w:rsid w:val="00477EDB"/>
    <w:rsid w:val="00480AAA"/>
    <w:rsid w:val="004812F0"/>
    <w:rsid w:val="00481A2D"/>
    <w:rsid w:val="004822D7"/>
    <w:rsid w:val="004823EF"/>
    <w:rsid w:val="00482B7B"/>
    <w:rsid w:val="00482C4E"/>
    <w:rsid w:val="00482CF7"/>
    <w:rsid w:val="0048301F"/>
    <w:rsid w:val="00483A65"/>
    <w:rsid w:val="0048436D"/>
    <w:rsid w:val="00484855"/>
    <w:rsid w:val="00484FC2"/>
    <w:rsid w:val="00485481"/>
    <w:rsid w:val="004861BE"/>
    <w:rsid w:val="004866F1"/>
    <w:rsid w:val="0048681C"/>
    <w:rsid w:val="00486CAD"/>
    <w:rsid w:val="0048737A"/>
    <w:rsid w:val="004903EF"/>
    <w:rsid w:val="00492D59"/>
    <w:rsid w:val="004935FC"/>
    <w:rsid w:val="00493E07"/>
    <w:rsid w:val="004945C7"/>
    <w:rsid w:val="00494A29"/>
    <w:rsid w:val="0049578F"/>
    <w:rsid w:val="0049600A"/>
    <w:rsid w:val="00496B30"/>
    <w:rsid w:val="0049769F"/>
    <w:rsid w:val="00497A1E"/>
    <w:rsid w:val="00497DE3"/>
    <w:rsid w:val="004A1209"/>
    <w:rsid w:val="004A2189"/>
    <w:rsid w:val="004A4DB4"/>
    <w:rsid w:val="004A55D5"/>
    <w:rsid w:val="004A5BD6"/>
    <w:rsid w:val="004A5E4E"/>
    <w:rsid w:val="004A5F45"/>
    <w:rsid w:val="004A78B8"/>
    <w:rsid w:val="004B01E5"/>
    <w:rsid w:val="004B0E0C"/>
    <w:rsid w:val="004B132A"/>
    <w:rsid w:val="004B17F7"/>
    <w:rsid w:val="004B19C7"/>
    <w:rsid w:val="004B3054"/>
    <w:rsid w:val="004B3961"/>
    <w:rsid w:val="004B4348"/>
    <w:rsid w:val="004B6106"/>
    <w:rsid w:val="004B6303"/>
    <w:rsid w:val="004B69C3"/>
    <w:rsid w:val="004C0D59"/>
    <w:rsid w:val="004C1C33"/>
    <w:rsid w:val="004C208F"/>
    <w:rsid w:val="004C3046"/>
    <w:rsid w:val="004C344E"/>
    <w:rsid w:val="004C4F2A"/>
    <w:rsid w:val="004C67E1"/>
    <w:rsid w:val="004C692A"/>
    <w:rsid w:val="004C6DD2"/>
    <w:rsid w:val="004C6F17"/>
    <w:rsid w:val="004C7543"/>
    <w:rsid w:val="004D0403"/>
    <w:rsid w:val="004D202C"/>
    <w:rsid w:val="004D2EDF"/>
    <w:rsid w:val="004D3844"/>
    <w:rsid w:val="004D39E4"/>
    <w:rsid w:val="004D4957"/>
    <w:rsid w:val="004D52D1"/>
    <w:rsid w:val="004D56D0"/>
    <w:rsid w:val="004D5A5B"/>
    <w:rsid w:val="004D6150"/>
    <w:rsid w:val="004D6177"/>
    <w:rsid w:val="004D6DC4"/>
    <w:rsid w:val="004D7B94"/>
    <w:rsid w:val="004E0003"/>
    <w:rsid w:val="004E0857"/>
    <w:rsid w:val="004E0ABC"/>
    <w:rsid w:val="004E0E09"/>
    <w:rsid w:val="004E1388"/>
    <w:rsid w:val="004E1704"/>
    <w:rsid w:val="004E1F66"/>
    <w:rsid w:val="004E2ABB"/>
    <w:rsid w:val="004E3CFB"/>
    <w:rsid w:val="004E61FF"/>
    <w:rsid w:val="004E721B"/>
    <w:rsid w:val="004E72A5"/>
    <w:rsid w:val="004E7F16"/>
    <w:rsid w:val="004F0230"/>
    <w:rsid w:val="004F05A4"/>
    <w:rsid w:val="004F0F57"/>
    <w:rsid w:val="004F1FA8"/>
    <w:rsid w:val="004F2C8A"/>
    <w:rsid w:val="004F3D2D"/>
    <w:rsid w:val="004F421C"/>
    <w:rsid w:val="004F4886"/>
    <w:rsid w:val="004F5CF6"/>
    <w:rsid w:val="004F60FD"/>
    <w:rsid w:val="004F62D1"/>
    <w:rsid w:val="005006B6"/>
    <w:rsid w:val="00501CEE"/>
    <w:rsid w:val="005032F5"/>
    <w:rsid w:val="0050363F"/>
    <w:rsid w:val="0050383B"/>
    <w:rsid w:val="00503DD3"/>
    <w:rsid w:val="005050B7"/>
    <w:rsid w:val="005051B7"/>
    <w:rsid w:val="00506025"/>
    <w:rsid w:val="00506511"/>
    <w:rsid w:val="00506FE6"/>
    <w:rsid w:val="005076C0"/>
    <w:rsid w:val="005109AB"/>
    <w:rsid w:val="00512B4E"/>
    <w:rsid w:val="00513267"/>
    <w:rsid w:val="005132F3"/>
    <w:rsid w:val="00514EEA"/>
    <w:rsid w:val="0051711C"/>
    <w:rsid w:val="0052079C"/>
    <w:rsid w:val="00520995"/>
    <w:rsid w:val="00520D4A"/>
    <w:rsid w:val="0052196C"/>
    <w:rsid w:val="00522CAF"/>
    <w:rsid w:val="00522CEA"/>
    <w:rsid w:val="005235D4"/>
    <w:rsid w:val="0052368C"/>
    <w:rsid w:val="005245AC"/>
    <w:rsid w:val="005265E3"/>
    <w:rsid w:val="00526CA2"/>
    <w:rsid w:val="00526F6E"/>
    <w:rsid w:val="005271EA"/>
    <w:rsid w:val="00527485"/>
    <w:rsid w:val="00527CD6"/>
    <w:rsid w:val="0053039F"/>
    <w:rsid w:val="00530426"/>
    <w:rsid w:val="005308BD"/>
    <w:rsid w:val="005319EB"/>
    <w:rsid w:val="005327A5"/>
    <w:rsid w:val="005329F3"/>
    <w:rsid w:val="0053348B"/>
    <w:rsid w:val="00533913"/>
    <w:rsid w:val="00533E2C"/>
    <w:rsid w:val="00534202"/>
    <w:rsid w:val="005342A1"/>
    <w:rsid w:val="00535019"/>
    <w:rsid w:val="005356EA"/>
    <w:rsid w:val="00536ECB"/>
    <w:rsid w:val="0054078B"/>
    <w:rsid w:val="00540D07"/>
    <w:rsid w:val="00540E90"/>
    <w:rsid w:val="00542D30"/>
    <w:rsid w:val="00542EAF"/>
    <w:rsid w:val="00542F82"/>
    <w:rsid w:val="0054372B"/>
    <w:rsid w:val="00545793"/>
    <w:rsid w:val="00545C8F"/>
    <w:rsid w:val="005466C4"/>
    <w:rsid w:val="00546E02"/>
    <w:rsid w:val="00546F26"/>
    <w:rsid w:val="00547729"/>
    <w:rsid w:val="00547BC6"/>
    <w:rsid w:val="00550064"/>
    <w:rsid w:val="005502D5"/>
    <w:rsid w:val="00550524"/>
    <w:rsid w:val="0055079B"/>
    <w:rsid w:val="00550B3F"/>
    <w:rsid w:val="005520C3"/>
    <w:rsid w:val="0055281B"/>
    <w:rsid w:val="00552D7D"/>
    <w:rsid w:val="0055323E"/>
    <w:rsid w:val="005539E0"/>
    <w:rsid w:val="00554401"/>
    <w:rsid w:val="0055484F"/>
    <w:rsid w:val="00554ABF"/>
    <w:rsid w:val="00554BAF"/>
    <w:rsid w:val="00555050"/>
    <w:rsid w:val="0055518D"/>
    <w:rsid w:val="00555949"/>
    <w:rsid w:val="00555C15"/>
    <w:rsid w:val="005565B9"/>
    <w:rsid w:val="00556FB5"/>
    <w:rsid w:val="005573C6"/>
    <w:rsid w:val="00557B29"/>
    <w:rsid w:val="00560568"/>
    <w:rsid w:val="00560C9B"/>
    <w:rsid w:val="00560D18"/>
    <w:rsid w:val="00560D6F"/>
    <w:rsid w:val="00560D89"/>
    <w:rsid w:val="00561402"/>
    <w:rsid w:val="00561479"/>
    <w:rsid w:val="00562474"/>
    <w:rsid w:val="00564D4D"/>
    <w:rsid w:val="00565409"/>
    <w:rsid w:val="00565B9A"/>
    <w:rsid w:val="005675AC"/>
    <w:rsid w:val="00567ACE"/>
    <w:rsid w:val="00567B5D"/>
    <w:rsid w:val="00570B27"/>
    <w:rsid w:val="00571221"/>
    <w:rsid w:val="005724C4"/>
    <w:rsid w:val="005726F2"/>
    <w:rsid w:val="00572724"/>
    <w:rsid w:val="005727E8"/>
    <w:rsid w:val="00572C16"/>
    <w:rsid w:val="005740B6"/>
    <w:rsid w:val="00574A9F"/>
    <w:rsid w:val="00574D0C"/>
    <w:rsid w:val="00575311"/>
    <w:rsid w:val="00575AC0"/>
    <w:rsid w:val="005760ED"/>
    <w:rsid w:val="00576C1E"/>
    <w:rsid w:val="00577E86"/>
    <w:rsid w:val="00580141"/>
    <w:rsid w:val="00580D5F"/>
    <w:rsid w:val="005823B3"/>
    <w:rsid w:val="005828DF"/>
    <w:rsid w:val="00583745"/>
    <w:rsid w:val="00583889"/>
    <w:rsid w:val="00584E4D"/>
    <w:rsid w:val="00590253"/>
    <w:rsid w:val="005915E7"/>
    <w:rsid w:val="0059167E"/>
    <w:rsid w:val="00591D13"/>
    <w:rsid w:val="00593871"/>
    <w:rsid w:val="0059461A"/>
    <w:rsid w:val="00594AB8"/>
    <w:rsid w:val="00594B93"/>
    <w:rsid w:val="00596067"/>
    <w:rsid w:val="00596340"/>
    <w:rsid w:val="00596445"/>
    <w:rsid w:val="00596D25"/>
    <w:rsid w:val="00596D3C"/>
    <w:rsid w:val="005971F9"/>
    <w:rsid w:val="0059723F"/>
    <w:rsid w:val="00597952"/>
    <w:rsid w:val="00597D7E"/>
    <w:rsid w:val="005A0829"/>
    <w:rsid w:val="005A17C6"/>
    <w:rsid w:val="005A189E"/>
    <w:rsid w:val="005A2741"/>
    <w:rsid w:val="005A28EE"/>
    <w:rsid w:val="005A4372"/>
    <w:rsid w:val="005A765B"/>
    <w:rsid w:val="005B0685"/>
    <w:rsid w:val="005B0EAC"/>
    <w:rsid w:val="005B1A62"/>
    <w:rsid w:val="005B4F79"/>
    <w:rsid w:val="005B5425"/>
    <w:rsid w:val="005B5A0F"/>
    <w:rsid w:val="005B697B"/>
    <w:rsid w:val="005B73FF"/>
    <w:rsid w:val="005C199A"/>
    <w:rsid w:val="005C52F0"/>
    <w:rsid w:val="005C53C9"/>
    <w:rsid w:val="005C5C08"/>
    <w:rsid w:val="005C5C52"/>
    <w:rsid w:val="005C708C"/>
    <w:rsid w:val="005C7AA3"/>
    <w:rsid w:val="005D0325"/>
    <w:rsid w:val="005D16E7"/>
    <w:rsid w:val="005D1EA5"/>
    <w:rsid w:val="005D28BF"/>
    <w:rsid w:val="005D2E16"/>
    <w:rsid w:val="005D2E7D"/>
    <w:rsid w:val="005D3E9B"/>
    <w:rsid w:val="005D3F87"/>
    <w:rsid w:val="005D41B4"/>
    <w:rsid w:val="005D444F"/>
    <w:rsid w:val="005D488F"/>
    <w:rsid w:val="005D5CDB"/>
    <w:rsid w:val="005D60E1"/>
    <w:rsid w:val="005D64E6"/>
    <w:rsid w:val="005D784E"/>
    <w:rsid w:val="005E0013"/>
    <w:rsid w:val="005E1480"/>
    <w:rsid w:val="005E1A55"/>
    <w:rsid w:val="005E2A2B"/>
    <w:rsid w:val="005E2BEB"/>
    <w:rsid w:val="005E3AC0"/>
    <w:rsid w:val="005E5990"/>
    <w:rsid w:val="005E5B25"/>
    <w:rsid w:val="005E6F97"/>
    <w:rsid w:val="005F00F5"/>
    <w:rsid w:val="005F1666"/>
    <w:rsid w:val="005F27D4"/>
    <w:rsid w:val="005F3624"/>
    <w:rsid w:val="005F3C06"/>
    <w:rsid w:val="005F4102"/>
    <w:rsid w:val="005F423F"/>
    <w:rsid w:val="005F5602"/>
    <w:rsid w:val="005F6012"/>
    <w:rsid w:val="005F627E"/>
    <w:rsid w:val="005F7A03"/>
    <w:rsid w:val="00600694"/>
    <w:rsid w:val="00600DD0"/>
    <w:rsid w:val="00600EFE"/>
    <w:rsid w:val="0060305A"/>
    <w:rsid w:val="006035A8"/>
    <w:rsid w:val="00603889"/>
    <w:rsid w:val="006042BC"/>
    <w:rsid w:val="00604E27"/>
    <w:rsid w:val="0060546B"/>
    <w:rsid w:val="0060685F"/>
    <w:rsid w:val="00607460"/>
    <w:rsid w:val="006104A5"/>
    <w:rsid w:val="006104DB"/>
    <w:rsid w:val="00610A87"/>
    <w:rsid w:val="00610BF4"/>
    <w:rsid w:val="00611189"/>
    <w:rsid w:val="00611395"/>
    <w:rsid w:val="00611483"/>
    <w:rsid w:val="0061226B"/>
    <w:rsid w:val="00612499"/>
    <w:rsid w:val="006124B8"/>
    <w:rsid w:val="00613029"/>
    <w:rsid w:val="00613EE7"/>
    <w:rsid w:val="006140AD"/>
    <w:rsid w:val="00615989"/>
    <w:rsid w:val="00615D65"/>
    <w:rsid w:val="006171D5"/>
    <w:rsid w:val="0061774E"/>
    <w:rsid w:val="0062026C"/>
    <w:rsid w:val="00620C50"/>
    <w:rsid w:val="006211AD"/>
    <w:rsid w:val="006216AA"/>
    <w:rsid w:val="00621793"/>
    <w:rsid w:val="00621A0F"/>
    <w:rsid w:val="00621C62"/>
    <w:rsid w:val="00622B06"/>
    <w:rsid w:val="00623E57"/>
    <w:rsid w:val="00624D36"/>
    <w:rsid w:val="006260A0"/>
    <w:rsid w:val="00626A37"/>
    <w:rsid w:val="0062766F"/>
    <w:rsid w:val="0062792C"/>
    <w:rsid w:val="00627D9B"/>
    <w:rsid w:val="006303A1"/>
    <w:rsid w:val="00630CB7"/>
    <w:rsid w:val="00631225"/>
    <w:rsid w:val="00631592"/>
    <w:rsid w:val="00631ADB"/>
    <w:rsid w:val="0063269C"/>
    <w:rsid w:val="006341A4"/>
    <w:rsid w:val="00634328"/>
    <w:rsid w:val="00634499"/>
    <w:rsid w:val="006346B4"/>
    <w:rsid w:val="006351D2"/>
    <w:rsid w:val="00636E3D"/>
    <w:rsid w:val="0064041A"/>
    <w:rsid w:val="00640712"/>
    <w:rsid w:val="006411EB"/>
    <w:rsid w:val="006419A0"/>
    <w:rsid w:val="00642B4F"/>
    <w:rsid w:val="00643196"/>
    <w:rsid w:val="00643335"/>
    <w:rsid w:val="00643502"/>
    <w:rsid w:val="0064470E"/>
    <w:rsid w:val="00644951"/>
    <w:rsid w:val="00644D7C"/>
    <w:rsid w:val="006450EB"/>
    <w:rsid w:val="00646478"/>
    <w:rsid w:val="00646527"/>
    <w:rsid w:val="00652120"/>
    <w:rsid w:val="006557ED"/>
    <w:rsid w:val="00655B29"/>
    <w:rsid w:val="00656640"/>
    <w:rsid w:val="006567C8"/>
    <w:rsid w:val="00656A2C"/>
    <w:rsid w:val="00656B8D"/>
    <w:rsid w:val="00657092"/>
    <w:rsid w:val="00657109"/>
    <w:rsid w:val="0065711E"/>
    <w:rsid w:val="00657338"/>
    <w:rsid w:val="006576C9"/>
    <w:rsid w:val="006617B8"/>
    <w:rsid w:val="0066210D"/>
    <w:rsid w:val="00663E23"/>
    <w:rsid w:val="0066423B"/>
    <w:rsid w:val="00664A2E"/>
    <w:rsid w:val="00664B67"/>
    <w:rsid w:val="00665BF3"/>
    <w:rsid w:val="00665E50"/>
    <w:rsid w:val="006673B3"/>
    <w:rsid w:val="00667BCC"/>
    <w:rsid w:val="00670148"/>
    <w:rsid w:val="006706E1"/>
    <w:rsid w:val="00671662"/>
    <w:rsid w:val="006717DD"/>
    <w:rsid w:val="00671A4C"/>
    <w:rsid w:val="00671A82"/>
    <w:rsid w:val="00675800"/>
    <w:rsid w:val="00676C1D"/>
    <w:rsid w:val="006775CC"/>
    <w:rsid w:val="006776BD"/>
    <w:rsid w:val="0067794C"/>
    <w:rsid w:val="00680078"/>
    <w:rsid w:val="0068012C"/>
    <w:rsid w:val="00680669"/>
    <w:rsid w:val="006808E9"/>
    <w:rsid w:val="006814DC"/>
    <w:rsid w:val="006817B5"/>
    <w:rsid w:val="00683705"/>
    <w:rsid w:val="00683BCB"/>
    <w:rsid w:val="006844F8"/>
    <w:rsid w:val="00684535"/>
    <w:rsid w:val="006859FF"/>
    <w:rsid w:val="00685EF4"/>
    <w:rsid w:val="00686016"/>
    <w:rsid w:val="006860CA"/>
    <w:rsid w:val="00686328"/>
    <w:rsid w:val="00686D23"/>
    <w:rsid w:val="00687AF4"/>
    <w:rsid w:val="00692300"/>
    <w:rsid w:val="00693E5F"/>
    <w:rsid w:val="00694148"/>
    <w:rsid w:val="00695647"/>
    <w:rsid w:val="006958ED"/>
    <w:rsid w:val="006963F6"/>
    <w:rsid w:val="006965BC"/>
    <w:rsid w:val="006966E4"/>
    <w:rsid w:val="00696E93"/>
    <w:rsid w:val="00697F3F"/>
    <w:rsid w:val="006A3D01"/>
    <w:rsid w:val="006A46FC"/>
    <w:rsid w:val="006A57D6"/>
    <w:rsid w:val="006A68F3"/>
    <w:rsid w:val="006A6992"/>
    <w:rsid w:val="006A6C19"/>
    <w:rsid w:val="006B15FD"/>
    <w:rsid w:val="006B1CC1"/>
    <w:rsid w:val="006B24F8"/>
    <w:rsid w:val="006B3EA2"/>
    <w:rsid w:val="006B45FE"/>
    <w:rsid w:val="006B48FA"/>
    <w:rsid w:val="006B492A"/>
    <w:rsid w:val="006B6336"/>
    <w:rsid w:val="006B702A"/>
    <w:rsid w:val="006B72C5"/>
    <w:rsid w:val="006B74B2"/>
    <w:rsid w:val="006B7855"/>
    <w:rsid w:val="006B7F05"/>
    <w:rsid w:val="006C0CCB"/>
    <w:rsid w:val="006C1C2F"/>
    <w:rsid w:val="006C3352"/>
    <w:rsid w:val="006C3D52"/>
    <w:rsid w:val="006C4227"/>
    <w:rsid w:val="006C43ED"/>
    <w:rsid w:val="006C48B8"/>
    <w:rsid w:val="006C5767"/>
    <w:rsid w:val="006C61F4"/>
    <w:rsid w:val="006D0E6E"/>
    <w:rsid w:val="006D21FF"/>
    <w:rsid w:val="006D22F2"/>
    <w:rsid w:val="006D3C80"/>
    <w:rsid w:val="006D56C5"/>
    <w:rsid w:val="006D59F8"/>
    <w:rsid w:val="006D5AF0"/>
    <w:rsid w:val="006D6757"/>
    <w:rsid w:val="006E0555"/>
    <w:rsid w:val="006E1395"/>
    <w:rsid w:val="006E258A"/>
    <w:rsid w:val="006E406D"/>
    <w:rsid w:val="006E4114"/>
    <w:rsid w:val="006E5082"/>
    <w:rsid w:val="006E5AA7"/>
    <w:rsid w:val="006E5CF2"/>
    <w:rsid w:val="006E628C"/>
    <w:rsid w:val="006E6ED4"/>
    <w:rsid w:val="006E7B69"/>
    <w:rsid w:val="006F052F"/>
    <w:rsid w:val="006F0D6F"/>
    <w:rsid w:val="006F12C0"/>
    <w:rsid w:val="006F1FA2"/>
    <w:rsid w:val="006F2D29"/>
    <w:rsid w:val="006F3289"/>
    <w:rsid w:val="006F336B"/>
    <w:rsid w:val="006F3494"/>
    <w:rsid w:val="006F3B5F"/>
    <w:rsid w:val="006F421D"/>
    <w:rsid w:val="006F42C3"/>
    <w:rsid w:val="006F4700"/>
    <w:rsid w:val="006F4C98"/>
    <w:rsid w:val="006F5758"/>
    <w:rsid w:val="00700D7E"/>
    <w:rsid w:val="007017AD"/>
    <w:rsid w:val="00701AA0"/>
    <w:rsid w:val="00702615"/>
    <w:rsid w:val="00702FD8"/>
    <w:rsid w:val="00703E4B"/>
    <w:rsid w:val="00704FAC"/>
    <w:rsid w:val="007051D0"/>
    <w:rsid w:val="00705236"/>
    <w:rsid w:val="00705572"/>
    <w:rsid w:val="00705B4F"/>
    <w:rsid w:val="007064CF"/>
    <w:rsid w:val="00707BA2"/>
    <w:rsid w:val="00710135"/>
    <w:rsid w:val="00710153"/>
    <w:rsid w:val="00711B12"/>
    <w:rsid w:val="00713C51"/>
    <w:rsid w:val="007142A7"/>
    <w:rsid w:val="00715570"/>
    <w:rsid w:val="007156B4"/>
    <w:rsid w:val="00716280"/>
    <w:rsid w:val="00716354"/>
    <w:rsid w:val="00716978"/>
    <w:rsid w:val="007239EE"/>
    <w:rsid w:val="007248B8"/>
    <w:rsid w:val="00725D01"/>
    <w:rsid w:val="00726583"/>
    <w:rsid w:val="00726B00"/>
    <w:rsid w:val="00726E4A"/>
    <w:rsid w:val="007279C7"/>
    <w:rsid w:val="00727A0D"/>
    <w:rsid w:val="00727B7D"/>
    <w:rsid w:val="00727D73"/>
    <w:rsid w:val="00727DAD"/>
    <w:rsid w:val="00727E4A"/>
    <w:rsid w:val="00731053"/>
    <w:rsid w:val="00731A23"/>
    <w:rsid w:val="00731DE4"/>
    <w:rsid w:val="007329D3"/>
    <w:rsid w:val="00732AE8"/>
    <w:rsid w:val="00734E4D"/>
    <w:rsid w:val="00735619"/>
    <w:rsid w:val="00736315"/>
    <w:rsid w:val="0073652C"/>
    <w:rsid w:val="007370CD"/>
    <w:rsid w:val="00737995"/>
    <w:rsid w:val="00737A15"/>
    <w:rsid w:val="00737AB0"/>
    <w:rsid w:val="00737CAF"/>
    <w:rsid w:val="0074041B"/>
    <w:rsid w:val="00741495"/>
    <w:rsid w:val="00742367"/>
    <w:rsid w:val="007428F5"/>
    <w:rsid w:val="00743924"/>
    <w:rsid w:val="00743D0E"/>
    <w:rsid w:val="00745752"/>
    <w:rsid w:val="00745785"/>
    <w:rsid w:val="007464C1"/>
    <w:rsid w:val="00747B76"/>
    <w:rsid w:val="0075092C"/>
    <w:rsid w:val="007527FF"/>
    <w:rsid w:val="00752EEB"/>
    <w:rsid w:val="00753568"/>
    <w:rsid w:val="00753C69"/>
    <w:rsid w:val="007545AC"/>
    <w:rsid w:val="007555E8"/>
    <w:rsid w:val="00756011"/>
    <w:rsid w:val="00761092"/>
    <w:rsid w:val="00761333"/>
    <w:rsid w:val="0076251E"/>
    <w:rsid w:val="00762CEF"/>
    <w:rsid w:val="00763912"/>
    <w:rsid w:val="007648FA"/>
    <w:rsid w:val="0076498E"/>
    <w:rsid w:val="00764AE1"/>
    <w:rsid w:val="00766590"/>
    <w:rsid w:val="0076694D"/>
    <w:rsid w:val="00766BC6"/>
    <w:rsid w:val="007677A6"/>
    <w:rsid w:val="007678DE"/>
    <w:rsid w:val="00770DA6"/>
    <w:rsid w:val="00771A9B"/>
    <w:rsid w:val="00772749"/>
    <w:rsid w:val="00772877"/>
    <w:rsid w:val="00773895"/>
    <w:rsid w:val="007739BC"/>
    <w:rsid w:val="007741E8"/>
    <w:rsid w:val="00774385"/>
    <w:rsid w:val="00774454"/>
    <w:rsid w:val="0077500D"/>
    <w:rsid w:val="00775313"/>
    <w:rsid w:val="007760B0"/>
    <w:rsid w:val="007775FC"/>
    <w:rsid w:val="007777FE"/>
    <w:rsid w:val="007807FF"/>
    <w:rsid w:val="00781AD1"/>
    <w:rsid w:val="007828E7"/>
    <w:rsid w:val="007842E1"/>
    <w:rsid w:val="007845C4"/>
    <w:rsid w:val="007862F8"/>
    <w:rsid w:val="007864D7"/>
    <w:rsid w:val="007906CD"/>
    <w:rsid w:val="0079176B"/>
    <w:rsid w:val="00791C64"/>
    <w:rsid w:val="00792596"/>
    <w:rsid w:val="007930FF"/>
    <w:rsid w:val="007931CE"/>
    <w:rsid w:val="007940EB"/>
    <w:rsid w:val="00796776"/>
    <w:rsid w:val="0079677E"/>
    <w:rsid w:val="00796CB2"/>
    <w:rsid w:val="00796F59"/>
    <w:rsid w:val="00797BA7"/>
    <w:rsid w:val="007A0CF1"/>
    <w:rsid w:val="007A2D88"/>
    <w:rsid w:val="007A32DA"/>
    <w:rsid w:val="007A362F"/>
    <w:rsid w:val="007A429C"/>
    <w:rsid w:val="007A4FE6"/>
    <w:rsid w:val="007A7381"/>
    <w:rsid w:val="007A7CB4"/>
    <w:rsid w:val="007B0147"/>
    <w:rsid w:val="007B2EF8"/>
    <w:rsid w:val="007B384F"/>
    <w:rsid w:val="007B3A59"/>
    <w:rsid w:val="007B3BF8"/>
    <w:rsid w:val="007B3ED7"/>
    <w:rsid w:val="007B42A5"/>
    <w:rsid w:val="007B5AD4"/>
    <w:rsid w:val="007B5B93"/>
    <w:rsid w:val="007B5EF7"/>
    <w:rsid w:val="007B7082"/>
    <w:rsid w:val="007B75E1"/>
    <w:rsid w:val="007B7A4A"/>
    <w:rsid w:val="007C06B2"/>
    <w:rsid w:val="007C06DC"/>
    <w:rsid w:val="007C0DB2"/>
    <w:rsid w:val="007C1857"/>
    <w:rsid w:val="007C1F75"/>
    <w:rsid w:val="007C23C4"/>
    <w:rsid w:val="007C2744"/>
    <w:rsid w:val="007C29BD"/>
    <w:rsid w:val="007C2CD3"/>
    <w:rsid w:val="007C4032"/>
    <w:rsid w:val="007C422F"/>
    <w:rsid w:val="007C4749"/>
    <w:rsid w:val="007C4A63"/>
    <w:rsid w:val="007C4B3B"/>
    <w:rsid w:val="007C5BD0"/>
    <w:rsid w:val="007C63B0"/>
    <w:rsid w:val="007D0B3E"/>
    <w:rsid w:val="007D1C03"/>
    <w:rsid w:val="007D1F78"/>
    <w:rsid w:val="007D36BB"/>
    <w:rsid w:val="007D3A57"/>
    <w:rsid w:val="007D4C2B"/>
    <w:rsid w:val="007D6A20"/>
    <w:rsid w:val="007D6E02"/>
    <w:rsid w:val="007E00D6"/>
    <w:rsid w:val="007E1E15"/>
    <w:rsid w:val="007E239C"/>
    <w:rsid w:val="007E2528"/>
    <w:rsid w:val="007E33FE"/>
    <w:rsid w:val="007E39D1"/>
    <w:rsid w:val="007E6333"/>
    <w:rsid w:val="007E6C35"/>
    <w:rsid w:val="007E6F9C"/>
    <w:rsid w:val="007E7959"/>
    <w:rsid w:val="007E7F7D"/>
    <w:rsid w:val="007F03A0"/>
    <w:rsid w:val="007F1B53"/>
    <w:rsid w:val="007F46DA"/>
    <w:rsid w:val="007F55DB"/>
    <w:rsid w:val="007F7563"/>
    <w:rsid w:val="007F7C1D"/>
    <w:rsid w:val="00800B3D"/>
    <w:rsid w:val="00801556"/>
    <w:rsid w:val="008019AC"/>
    <w:rsid w:val="00802110"/>
    <w:rsid w:val="00802F58"/>
    <w:rsid w:val="00803552"/>
    <w:rsid w:val="0080517A"/>
    <w:rsid w:val="0080517B"/>
    <w:rsid w:val="00805F1A"/>
    <w:rsid w:val="00806605"/>
    <w:rsid w:val="00806C8B"/>
    <w:rsid w:val="008071B6"/>
    <w:rsid w:val="00810272"/>
    <w:rsid w:val="008108E4"/>
    <w:rsid w:val="008114F0"/>
    <w:rsid w:val="00811805"/>
    <w:rsid w:val="00811A2E"/>
    <w:rsid w:val="00812C7C"/>
    <w:rsid w:val="008132B7"/>
    <w:rsid w:val="008145B7"/>
    <w:rsid w:val="00814D70"/>
    <w:rsid w:val="008168F7"/>
    <w:rsid w:val="00816EFE"/>
    <w:rsid w:val="008171F8"/>
    <w:rsid w:val="0081768E"/>
    <w:rsid w:val="00817B7A"/>
    <w:rsid w:val="00817C72"/>
    <w:rsid w:val="008201A8"/>
    <w:rsid w:val="008235C9"/>
    <w:rsid w:val="0082793E"/>
    <w:rsid w:val="00830FAC"/>
    <w:rsid w:val="00830FC5"/>
    <w:rsid w:val="00831134"/>
    <w:rsid w:val="008311B3"/>
    <w:rsid w:val="00831BB7"/>
    <w:rsid w:val="00831DF8"/>
    <w:rsid w:val="00832100"/>
    <w:rsid w:val="0083227D"/>
    <w:rsid w:val="00833AB5"/>
    <w:rsid w:val="00834A34"/>
    <w:rsid w:val="00835CB6"/>
    <w:rsid w:val="00836284"/>
    <w:rsid w:val="00837F1C"/>
    <w:rsid w:val="008402B1"/>
    <w:rsid w:val="00840B41"/>
    <w:rsid w:val="00840C2C"/>
    <w:rsid w:val="00840CC8"/>
    <w:rsid w:val="00841A21"/>
    <w:rsid w:val="00841CF2"/>
    <w:rsid w:val="00841F06"/>
    <w:rsid w:val="00842D68"/>
    <w:rsid w:val="00842E3E"/>
    <w:rsid w:val="00843D3A"/>
    <w:rsid w:val="00844C56"/>
    <w:rsid w:val="00844E72"/>
    <w:rsid w:val="008463AC"/>
    <w:rsid w:val="008478FD"/>
    <w:rsid w:val="00847EE9"/>
    <w:rsid w:val="0085048A"/>
    <w:rsid w:val="00850C69"/>
    <w:rsid w:val="00850DB1"/>
    <w:rsid w:val="00851ED6"/>
    <w:rsid w:val="00852421"/>
    <w:rsid w:val="0085264F"/>
    <w:rsid w:val="008547B2"/>
    <w:rsid w:val="00855DAF"/>
    <w:rsid w:val="0085657F"/>
    <w:rsid w:val="00856D0A"/>
    <w:rsid w:val="0085715C"/>
    <w:rsid w:val="00857C6A"/>
    <w:rsid w:val="00857FB1"/>
    <w:rsid w:val="00857FFA"/>
    <w:rsid w:val="00860768"/>
    <w:rsid w:val="00860784"/>
    <w:rsid w:val="00861AF0"/>
    <w:rsid w:val="00862613"/>
    <w:rsid w:val="00862E24"/>
    <w:rsid w:val="008631EE"/>
    <w:rsid w:val="008642E6"/>
    <w:rsid w:val="008644C6"/>
    <w:rsid w:val="00865942"/>
    <w:rsid w:val="00865A13"/>
    <w:rsid w:val="00865ED9"/>
    <w:rsid w:val="00867117"/>
    <w:rsid w:val="00867F54"/>
    <w:rsid w:val="0087089C"/>
    <w:rsid w:val="008709FA"/>
    <w:rsid w:val="00871521"/>
    <w:rsid w:val="008726E1"/>
    <w:rsid w:val="008738C7"/>
    <w:rsid w:val="008743FA"/>
    <w:rsid w:val="00875193"/>
    <w:rsid w:val="00875CEE"/>
    <w:rsid w:val="00877469"/>
    <w:rsid w:val="00880ABD"/>
    <w:rsid w:val="00880D16"/>
    <w:rsid w:val="00883B10"/>
    <w:rsid w:val="008845F6"/>
    <w:rsid w:val="00886FF1"/>
    <w:rsid w:val="008875D9"/>
    <w:rsid w:val="00887923"/>
    <w:rsid w:val="00890ADC"/>
    <w:rsid w:val="00891D4B"/>
    <w:rsid w:val="008920A1"/>
    <w:rsid w:val="00894E03"/>
    <w:rsid w:val="008962C0"/>
    <w:rsid w:val="00896ED8"/>
    <w:rsid w:val="008A00B4"/>
    <w:rsid w:val="008A1429"/>
    <w:rsid w:val="008A165F"/>
    <w:rsid w:val="008A2F93"/>
    <w:rsid w:val="008A39A5"/>
    <w:rsid w:val="008A443D"/>
    <w:rsid w:val="008A4BBB"/>
    <w:rsid w:val="008A4D06"/>
    <w:rsid w:val="008A5EF9"/>
    <w:rsid w:val="008A6662"/>
    <w:rsid w:val="008B11B9"/>
    <w:rsid w:val="008B14EB"/>
    <w:rsid w:val="008B1AD3"/>
    <w:rsid w:val="008B2AD3"/>
    <w:rsid w:val="008B2D69"/>
    <w:rsid w:val="008B34CA"/>
    <w:rsid w:val="008B44A9"/>
    <w:rsid w:val="008B4807"/>
    <w:rsid w:val="008B636D"/>
    <w:rsid w:val="008B6A43"/>
    <w:rsid w:val="008C0381"/>
    <w:rsid w:val="008C173A"/>
    <w:rsid w:val="008C1756"/>
    <w:rsid w:val="008C18DD"/>
    <w:rsid w:val="008C33C4"/>
    <w:rsid w:val="008C3610"/>
    <w:rsid w:val="008C3F1E"/>
    <w:rsid w:val="008C4151"/>
    <w:rsid w:val="008C43B9"/>
    <w:rsid w:val="008C5CBB"/>
    <w:rsid w:val="008C6478"/>
    <w:rsid w:val="008C72A1"/>
    <w:rsid w:val="008C7500"/>
    <w:rsid w:val="008D02E4"/>
    <w:rsid w:val="008D097E"/>
    <w:rsid w:val="008D127E"/>
    <w:rsid w:val="008D19A3"/>
    <w:rsid w:val="008D1BBB"/>
    <w:rsid w:val="008D1DEA"/>
    <w:rsid w:val="008D2040"/>
    <w:rsid w:val="008D237F"/>
    <w:rsid w:val="008D3EEA"/>
    <w:rsid w:val="008D52F9"/>
    <w:rsid w:val="008D5D0C"/>
    <w:rsid w:val="008D66AB"/>
    <w:rsid w:val="008D66EE"/>
    <w:rsid w:val="008D67F1"/>
    <w:rsid w:val="008D755E"/>
    <w:rsid w:val="008E0141"/>
    <w:rsid w:val="008E0789"/>
    <w:rsid w:val="008E2238"/>
    <w:rsid w:val="008E264D"/>
    <w:rsid w:val="008E36D6"/>
    <w:rsid w:val="008E3A58"/>
    <w:rsid w:val="008E48C5"/>
    <w:rsid w:val="008E4D89"/>
    <w:rsid w:val="008E66E3"/>
    <w:rsid w:val="008F0009"/>
    <w:rsid w:val="008F20F8"/>
    <w:rsid w:val="008F21CC"/>
    <w:rsid w:val="008F27F0"/>
    <w:rsid w:val="008F2FEE"/>
    <w:rsid w:val="008F3A65"/>
    <w:rsid w:val="008F54D3"/>
    <w:rsid w:val="008F5B77"/>
    <w:rsid w:val="008F6C74"/>
    <w:rsid w:val="008F7000"/>
    <w:rsid w:val="009025DE"/>
    <w:rsid w:val="009026B9"/>
    <w:rsid w:val="00902985"/>
    <w:rsid w:val="009031AC"/>
    <w:rsid w:val="00903B89"/>
    <w:rsid w:val="0090525C"/>
    <w:rsid w:val="00907174"/>
    <w:rsid w:val="00910C44"/>
    <w:rsid w:val="00910C9C"/>
    <w:rsid w:val="009111AF"/>
    <w:rsid w:val="00911298"/>
    <w:rsid w:val="009121BD"/>
    <w:rsid w:val="00913D65"/>
    <w:rsid w:val="0091461B"/>
    <w:rsid w:val="0091638B"/>
    <w:rsid w:val="009168CC"/>
    <w:rsid w:val="00916F26"/>
    <w:rsid w:val="00917962"/>
    <w:rsid w:val="009209B1"/>
    <w:rsid w:val="00921B4E"/>
    <w:rsid w:val="00921BC6"/>
    <w:rsid w:val="00921F05"/>
    <w:rsid w:val="00923832"/>
    <w:rsid w:val="00923BF9"/>
    <w:rsid w:val="009245C1"/>
    <w:rsid w:val="00924649"/>
    <w:rsid w:val="00924A02"/>
    <w:rsid w:val="009252C5"/>
    <w:rsid w:val="009256B8"/>
    <w:rsid w:val="00925944"/>
    <w:rsid w:val="00925EA0"/>
    <w:rsid w:val="00927094"/>
    <w:rsid w:val="00927E85"/>
    <w:rsid w:val="009301AA"/>
    <w:rsid w:val="00930744"/>
    <w:rsid w:val="00930C80"/>
    <w:rsid w:val="0093125B"/>
    <w:rsid w:val="00931E71"/>
    <w:rsid w:val="00932423"/>
    <w:rsid w:val="00932607"/>
    <w:rsid w:val="0093282C"/>
    <w:rsid w:val="0093335C"/>
    <w:rsid w:val="009334C8"/>
    <w:rsid w:val="009336D8"/>
    <w:rsid w:val="009339D5"/>
    <w:rsid w:val="00933A22"/>
    <w:rsid w:val="00933F5B"/>
    <w:rsid w:val="00933FB7"/>
    <w:rsid w:val="0093467D"/>
    <w:rsid w:val="00935212"/>
    <w:rsid w:val="009369E2"/>
    <w:rsid w:val="00936D82"/>
    <w:rsid w:val="009373C3"/>
    <w:rsid w:val="00940897"/>
    <w:rsid w:val="00940A11"/>
    <w:rsid w:val="00940A3C"/>
    <w:rsid w:val="00941463"/>
    <w:rsid w:val="00943025"/>
    <w:rsid w:val="0094303B"/>
    <w:rsid w:val="00943761"/>
    <w:rsid w:val="00943A08"/>
    <w:rsid w:val="00943DF9"/>
    <w:rsid w:val="00943F85"/>
    <w:rsid w:val="00947775"/>
    <w:rsid w:val="009504EB"/>
    <w:rsid w:val="00950A5F"/>
    <w:rsid w:val="00951224"/>
    <w:rsid w:val="0095144E"/>
    <w:rsid w:val="009515D8"/>
    <w:rsid w:val="0095198C"/>
    <w:rsid w:val="00952117"/>
    <w:rsid w:val="009524B8"/>
    <w:rsid w:val="009526DA"/>
    <w:rsid w:val="0095293F"/>
    <w:rsid w:val="0095294E"/>
    <w:rsid w:val="00953E3B"/>
    <w:rsid w:val="00954DC6"/>
    <w:rsid w:val="00955A25"/>
    <w:rsid w:val="00956338"/>
    <w:rsid w:val="00956B48"/>
    <w:rsid w:val="00957406"/>
    <w:rsid w:val="009575BD"/>
    <w:rsid w:val="0096035C"/>
    <w:rsid w:val="009607CA"/>
    <w:rsid w:val="00962301"/>
    <w:rsid w:val="00962668"/>
    <w:rsid w:val="009629E0"/>
    <w:rsid w:val="00962D86"/>
    <w:rsid w:val="00964A17"/>
    <w:rsid w:val="00965824"/>
    <w:rsid w:val="00966732"/>
    <w:rsid w:val="00971398"/>
    <w:rsid w:val="00971AD2"/>
    <w:rsid w:val="00971FA0"/>
    <w:rsid w:val="0097288E"/>
    <w:rsid w:val="00972F6A"/>
    <w:rsid w:val="00973C9D"/>
    <w:rsid w:val="00973E6E"/>
    <w:rsid w:val="00975177"/>
    <w:rsid w:val="00975B70"/>
    <w:rsid w:val="0097785E"/>
    <w:rsid w:val="00977866"/>
    <w:rsid w:val="00977CA0"/>
    <w:rsid w:val="00977E83"/>
    <w:rsid w:val="009809C7"/>
    <w:rsid w:val="00980A1B"/>
    <w:rsid w:val="00981100"/>
    <w:rsid w:val="0098119F"/>
    <w:rsid w:val="0098242C"/>
    <w:rsid w:val="009826EB"/>
    <w:rsid w:val="00982DCA"/>
    <w:rsid w:val="00983C42"/>
    <w:rsid w:val="00983CD5"/>
    <w:rsid w:val="00985433"/>
    <w:rsid w:val="00985C26"/>
    <w:rsid w:val="00985D0B"/>
    <w:rsid w:val="00986A01"/>
    <w:rsid w:val="00986FBB"/>
    <w:rsid w:val="00992973"/>
    <w:rsid w:val="00992BCA"/>
    <w:rsid w:val="00993CA4"/>
    <w:rsid w:val="00993CDD"/>
    <w:rsid w:val="009944E5"/>
    <w:rsid w:val="009946FE"/>
    <w:rsid w:val="009948F2"/>
    <w:rsid w:val="00994932"/>
    <w:rsid w:val="00996259"/>
    <w:rsid w:val="00996945"/>
    <w:rsid w:val="009969AC"/>
    <w:rsid w:val="00997311"/>
    <w:rsid w:val="00997B9F"/>
    <w:rsid w:val="009A01CB"/>
    <w:rsid w:val="009A1A0A"/>
    <w:rsid w:val="009A26E1"/>
    <w:rsid w:val="009A286D"/>
    <w:rsid w:val="009A2E6B"/>
    <w:rsid w:val="009A3368"/>
    <w:rsid w:val="009A385A"/>
    <w:rsid w:val="009A4D08"/>
    <w:rsid w:val="009A55D0"/>
    <w:rsid w:val="009A5D87"/>
    <w:rsid w:val="009A69A1"/>
    <w:rsid w:val="009A739F"/>
    <w:rsid w:val="009B1158"/>
    <w:rsid w:val="009B1342"/>
    <w:rsid w:val="009B1CA6"/>
    <w:rsid w:val="009B216B"/>
    <w:rsid w:val="009B332A"/>
    <w:rsid w:val="009B42F0"/>
    <w:rsid w:val="009B5B49"/>
    <w:rsid w:val="009B676C"/>
    <w:rsid w:val="009B74E7"/>
    <w:rsid w:val="009B7588"/>
    <w:rsid w:val="009B7DC4"/>
    <w:rsid w:val="009C0902"/>
    <w:rsid w:val="009C1B93"/>
    <w:rsid w:val="009C1BAB"/>
    <w:rsid w:val="009C2F8E"/>
    <w:rsid w:val="009C5BE1"/>
    <w:rsid w:val="009C6737"/>
    <w:rsid w:val="009C72D7"/>
    <w:rsid w:val="009C78FA"/>
    <w:rsid w:val="009C7CEA"/>
    <w:rsid w:val="009D1E4B"/>
    <w:rsid w:val="009D2B90"/>
    <w:rsid w:val="009D2D95"/>
    <w:rsid w:val="009D2DBD"/>
    <w:rsid w:val="009D3899"/>
    <w:rsid w:val="009D4087"/>
    <w:rsid w:val="009D4371"/>
    <w:rsid w:val="009D50FF"/>
    <w:rsid w:val="009D5418"/>
    <w:rsid w:val="009D59E6"/>
    <w:rsid w:val="009D607E"/>
    <w:rsid w:val="009D6590"/>
    <w:rsid w:val="009D6624"/>
    <w:rsid w:val="009D6DFB"/>
    <w:rsid w:val="009D7934"/>
    <w:rsid w:val="009E032F"/>
    <w:rsid w:val="009E0575"/>
    <w:rsid w:val="009E153E"/>
    <w:rsid w:val="009E1987"/>
    <w:rsid w:val="009E1A95"/>
    <w:rsid w:val="009E2652"/>
    <w:rsid w:val="009E3B45"/>
    <w:rsid w:val="009E3E30"/>
    <w:rsid w:val="009E45B7"/>
    <w:rsid w:val="009E4602"/>
    <w:rsid w:val="009E5670"/>
    <w:rsid w:val="009E63A0"/>
    <w:rsid w:val="009E6C55"/>
    <w:rsid w:val="009E6DAF"/>
    <w:rsid w:val="009E78AE"/>
    <w:rsid w:val="009F0651"/>
    <w:rsid w:val="009F107B"/>
    <w:rsid w:val="009F3776"/>
    <w:rsid w:val="009F47C2"/>
    <w:rsid w:val="009F4C22"/>
    <w:rsid w:val="009F4C69"/>
    <w:rsid w:val="009F5499"/>
    <w:rsid w:val="009F5B2B"/>
    <w:rsid w:val="009F6078"/>
    <w:rsid w:val="009F66BB"/>
    <w:rsid w:val="009F6742"/>
    <w:rsid w:val="009F6746"/>
    <w:rsid w:val="009F69D5"/>
    <w:rsid w:val="009F6B61"/>
    <w:rsid w:val="009F6BBA"/>
    <w:rsid w:val="00A0026A"/>
    <w:rsid w:val="00A01025"/>
    <w:rsid w:val="00A01044"/>
    <w:rsid w:val="00A01132"/>
    <w:rsid w:val="00A024C5"/>
    <w:rsid w:val="00A025F8"/>
    <w:rsid w:val="00A02986"/>
    <w:rsid w:val="00A03188"/>
    <w:rsid w:val="00A0375D"/>
    <w:rsid w:val="00A04190"/>
    <w:rsid w:val="00A051C8"/>
    <w:rsid w:val="00A0554F"/>
    <w:rsid w:val="00A05A16"/>
    <w:rsid w:val="00A07410"/>
    <w:rsid w:val="00A0767C"/>
    <w:rsid w:val="00A0776B"/>
    <w:rsid w:val="00A117AC"/>
    <w:rsid w:val="00A11905"/>
    <w:rsid w:val="00A11F94"/>
    <w:rsid w:val="00A12ED3"/>
    <w:rsid w:val="00A13F1C"/>
    <w:rsid w:val="00A14502"/>
    <w:rsid w:val="00A147F1"/>
    <w:rsid w:val="00A14A03"/>
    <w:rsid w:val="00A14E0D"/>
    <w:rsid w:val="00A14EBA"/>
    <w:rsid w:val="00A15E0D"/>
    <w:rsid w:val="00A162EB"/>
    <w:rsid w:val="00A178A9"/>
    <w:rsid w:val="00A22172"/>
    <w:rsid w:val="00A22AFB"/>
    <w:rsid w:val="00A23616"/>
    <w:rsid w:val="00A23B15"/>
    <w:rsid w:val="00A24E77"/>
    <w:rsid w:val="00A26764"/>
    <w:rsid w:val="00A268F0"/>
    <w:rsid w:val="00A27BA9"/>
    <w:rsid w:val="00A27BFD"/>
    <w:rsid w:val="00A30128"/>
    <w:rsid w:val="00A3046D"/>
    <w:rsid w:val="00A30B52"/>
    <w:rsid w:val="00A30F4B"/>
    <w:rsid w:val="00A312CB"/>
    <w:rsid w:val="00A31CB9"/>
    <w:rsid w:val="00A32D1C"/>
    <w:rsid w:val="00A33109"/>
    <w:rsid w:val="00A33658"/>
    <w:rsid w:val="00A33961"/>
    <w:rsid w:val="00A340DD"/>
    <w:rsid w:val="00A34E56"/>
    <w:rsid w:val="00A3533C"/>
    <w:rsid w:val="00A354A1"/>
    <w:rsid w:val="00A368DC"/>
    <w:rsid w:val="00A36C01"/>
    <w:rsid w:val="00A374DD"/>
    <w:rsid w:val="00A37E2D"/>
    <w:rsid w:val="00A404AE"/>
    <w:rsid w:val="00A40528"/>
    <w:rsid w:val="00A41EDC"/>
    <w:rsid w:val="00A4255B"/>
    <w:rsid w:val="00A42953"/>
    <w:rsid w:val="00A42A97"/>
    <w:rsid w:val="00A442A2"/>
    <w:rsid w:val="00A447AE"/>
    <w:rsid w:val="00A45259"/>
    <w:rsid w:val="00A465F6"/>
    <w:rsid w:val="00A46ACB"/>
    <w:rsid w:val="00A47512"/>
    <w:rsid w:val="00A5004B"/>
    <w:rsid w:val="00A50584"/>
    <w:rsid w:val="00A51018"/>
    <w:rsid w:val="00A5103C"/>
    <w:rsid w:val="00A52644"/>
    <w:rsid w:val="00A5278D"/>
    <w:rsid w:val="00A52C84"/>
    <w:rsid w:val="00A53A01"/>
    <w:rsid w:val="00A53D5A"/>
    <w:rsid w:val="00A5416A"/>
    <w:rsid w:val="00A545ED"/>
    <w:rsid w:val="00A54A4F"/>
    <w:rsid w:val="00A55959"/>
    <w:rsid w:val="00A55B2B"/>
    <w:rsid w:val="00A5761B"/>
    <w:rsid w:val="00A576D4"/>
    <w:rsid w:val="00A60B26"/>
    <w:rsid w:val="00A61442"/>
    <w:rsid w:val="00A623A2"/>
    <w:rsid w:val="00A62B2E"/>
    <w:rsid w:val="00A6357D"/>
    <w:rsid w:val="00A644ED"/>
    <w:rsid w:val="00A64610"/>
    <w:rsid w:val="00A65776"/>
    <w:rsid w:val="00A65879"/>
    <w:rsid w:val="00A65D92"/>
    <w:rsid w:val="00A664B3"/>
    <w:rsid w:val="00A669CF"/>
    <w:rsid w:val="00A675E5"/>
    <w:rsid w:val="00A7078C"/>
    <w:rsid w:val="00A713E4"/>
    <w:rsid w:val="00A72096"/>
    <w:rsid w:val="00A721CD"/>
    <w:rsid w:val="00A72B99"/>
    <w:rsid w:val="00A72E70"/>
    <w:rsid w:val="00A73AA1"/>
    <w:rsid w:val="00A74372"/>
    <w:rsid w:val="00A749F6"/>
    <w:rsid w:val="00A74E7E"/>
    <w:rsid w:val="00A757F8"/>
    <w:rsid w:val="00A75F2F"/>
    <w:rsid w:val="00A764FD"/>
    <w:rsid w:val="00A778E8"/>
    <w:rsid w:val="00A77B9A"/>
    <w:rsid w:val="00A8027E"/>
    <w:rsid w:val="00A8034F"/>
    <w:rsid w:val="00A81295"/>
    <w:rsid w:val="00A81A1A"/>
    <w:rsid w:val="00A820B3"/>
    <w:rsid w:val="00A824AD"/>
    <w:rsid w:val="00A826E7"/>
    <w:rsid w:val="00A83762"/>
    <w:rsid w:val="00A8597A"/>
    <w:rsid w:val="00A86A44"/>
    <w:rsid w:val="00A86AD0"/>
    <w:rsid w:val="00A873D3"/>
    <w:rsid w:val="00A877E4"/>
    <w:rsid w:val="00A92A8B"/>
    <w:rsid w:val="00A9414E"/>
    <w:rsid w:val="00A9508E"/>
    <w:rsid w:val="00A95C24"/>
    <w:rsid w:val="00A97B0E"/>
    <w:rsid w:val="00A97B7E"/>
    <w:rsid w:val="00AA0E89"/>
    <w:rsid w:val="00AA2BA2"/>
    <w:rsid w:val="00AA32FC"/>
    <w:rsid w:val="00AA35B4"/>
    <w:rsid w:val="00AA5E25"/>
    <w:rsid w:val="00AA6BF8"/>
    <w:rsid w:val="00AA7DD9"/>
    <w:rsid w:val="00AB3B2F"/>
    <w:rsid w:val="00AB4811"/>
    <w:rsid w:val="00AB5DD4"/>
    <w:rsid w:val="00AB602E"/>
    <w:rsid w:val="00AB66E6"/>
    <w:rsid w:val="00AB6E86"/>
    <w:rsid w:val="00AB768D"/>
    <w:rsid w:val="00AC0A02"/>
    <w:rsid w:val="00AC0C76"/>
    <w:rsid w:val="00AC127D"/>
    <w:rsid w:val="00AC13E1"/>
    <w:rsid w:val="00AC2625"/>
    <w:rsid w:val="00AC2994"/>
    <w:rsid w:val="00AC2B95"/>
    <w:rsid w:val="00AC447E"/>
    <w:rsid w:val="00AC4C43"/>
    <w:rsid w:val="00AC4D38"/>
    <w:rsid w:val="00AC5A7E"/>
    <w:rsid w:val="00AC5EA4"/>
    <w:rsid w:val="00AC61F4"/>
    <w:rsid w:val="00AC7BB3"/>
    <w:rsid w:val="00AD0763"/>
    <w:rsid w:val="00AD110D"/>
    <w:rsid w:val="00AD114A"/>
    <w:rsid w:val="00AD18CB"/>
    <w:rsid w:val="00AD2AF2"/>
    <w:rsid w:val="00AD3CC5"/>
    <w:rsid w:val="00AD44B5"/>
    <w:rsid w:val="00AD4545"/>
    <w:rsid w:val="00AD5487"/>
    <w:rsid w:val="00AD6ABB"/>
    <w:rsid w:val="00AD73EB"/>
    <w:rsid w:val="00AD7490"/>
    <w:rsid w:val="00AD74D1"/>
    <w:rsid w:val="00AD7592"/>
    <w:rsid w:val="00AD7FCA"/>
    <w:rsid w:val="00AE0B0E"/>
    <w:rsid w:val="00AE257B"/>
    <w:rsid w:val="00AE320E"/>
    <w:rsid w:val="00AE370C"/>
    <w:rsid w:val="00AE3F0A"/>
    <w:rsid w:val="00AE4DF5"/>
    <w:rsid w:val="00AE55AB"/>
    <w:rsid w:val="00AE5635"/>
    <w:rsid w:val="00AE6072"/>
    <w:rsid w:val="00AE66C6"/>
    <w:rsid w:val="00AE70A9"/>
    <w:rsid w:val="00AE7573"/>
    <w:rsid w:val="00AF093A"/>
    <w:rsid w:val="00AF0C97"/>
    <w:rsid w:val="00AF15E2"/>
    <w:rsid w:val="00AF2080"/>
    <w:rsid w:val="00AF2BF5"/>
    <w:rsid w:val="00AF3026"/>
    <w:rsid w:val="00AF3907"/>
    <w:rsid w:val="00AF4AE5"/>
    <w:rsid w:val="00AF4B41"/>
    <w:rsid w:val="00AF4CC3"/>
    <w:rsid w:val="00AF4DAB"/>
    <w:rsid w:val="00AF52C9"/>
    <w:rsid w:val="00AF52E9"/>
    <w:rsid w:val="00AF5850"/>
    <w:rsid w:val="00AF7C5C"/>
    <w:rsid w:val="00B00831"/>
    <w:rsid w:val="00B00DAB"/>
    <w:rsid w:val="00B00E0B"/>
    <w:rsid w:val="00B01D78"/>
    <w:rsid w:val="00B027DC"/>
    <w:rsid w:val="00B02B90"/>
    <w:rsid w:val="00B03932"/>
    <w:rsid w:val="00B03A56"/>
    <w:rsid w:val="00B04EB7"/>
    <w:rsid w:val="00B05BA1"/>
    <w:rsid w:val="00B062CD"/>
    <w:rsid w:val="00B06618"/>
    <w:rsid w:val="00B06DBF"/>
    <w:rsid w:val="00B0700F"/>
    <w:rsid w:val="00B0752B"/>
    <w:rsid w:val="00B07646"/>
    <w:rsid w:val="00B07688"/>
    <w:rsid w:val="00B10974"/>
    <w:rsid w:val="00B10B68"/>
    <w:rsid w:val="00B10FC0"/>
    <w:rsid w:val="00B11A46"/>
    <w:rsid w:val="00B11CF8"/>
    <w:rsid w:val="00B12A81"/>
    <w:rsid w:val="00B13059"/>
    <w:rsid w:val="00B131DA"/>
    <w:rsid w:val="00B13436"/>
    <w:rsid w:val="00B15CAB"/>
    <w:rsid w:val="00B16785"/>
    <w:rsid w:val="00B2024E"/>
    <w:rsid w:val="00B20FA0"/>
    <w:rsid w:val="00B211C3"/>
    <w:rsid w:val="00B214EB"/>
    <w:rsid w:val="00B22E34"/>
    <w:rsid w:val="00B23F04"/>
    <w:rsid w:val="00B24FF7"/>
    <w:rsid w:val="00B25D4F"/>
    <w:rsid w:val="00B264C9"/>
    <w:rsid w:val="00B268DA"/>
    <w:rsid w:val="00B27317"/>
    <w:rsid w:val="00B275F9"/>
    <w:rsid w:val="00B2786C"/>
    <w:rsid w:val="00B27A28"/>
    <w:rsid w:val="00B309C1"/>
    <w:rsid w:val="00B32E52"/>
    <w:rsid w:val="00B3353A"/>
    <w:rsid w:val="00B33F99"/>
    <w:rsid w:val="00B34BFD"/>
    <w:rsid w:val="00B34E01"/>
    <w:rsid w:val="00B34EDE"/>
    <w:rsid w:val="00B35D0B"/>
    <w:rsid w:val="00B36CAF"/>
    <w:rsid w:val="00B37249"/>
    <w:rsid w:val="00B37FD2"/>
    <w:rsid w:val="00B408CC"/>
    <w:rsid w:val="00B41156"/>
    <w:rsid w:val="00B45005"/>
    <w:rsid w:val="00B46631"/>
    <w:rsid w:val="00B47E95"/>
    <w:rsid w:val="00B51C38"/>
    <w:rsid w:val="00B52204"/>
    <w:rsid w:val="00B527A4"/>
    <w:rsid w:val="00B529A1"/>
    <w:rsid w:val="00B536EE"/>
    <w:rsid w:val="00B540A1"/>
    <w:rsid w:val="00B54233"/>
    <w:rsid w:val="00B544A7"/>
    <w:rsid w:val="00B55835"/>
    <w:rsid w:val="00B55A6E"/>
    <w:rsid w:val="00B56286"/>
    <w:rsid w:val="00B569D1"/>
    <w:rsid w:val="00B56DDE"/>
    <w:rsid w:val="00B6055E"/>
    <w:rsid w:val="00B61E3D"/>
    <w:rsid w:val="00B6210F"/>
    <w:rsid w:val="00B62203"/>
    <w:rsid w:val="00B623D4"/>
    <w:rsid w:val="00B62455"/>
    <w:rsid w:val="00B629EE"/>
    <w:rsid w:val="00B62BBC"/>
    <w:rsid w:val="00B630D5"/>
    <w:rsid w:val="00B648C1"/>
    <w:rsid w:val="00B65408"/>
    <w:rsid w:val="00B65571"/>
    <w:rsid w:val="00B657C6"/>
    <w:rsid w:val="00B66980"/>
    <w:rsid w:val="00B704FE"/>
    <w:rsid w:val="00B70656"/>
    <w:rsid w:val="00B7177F"/>
    <w:rsid w:val="00B725C4"/>
    <w:rsid w:val="00B729D4"/>
    <w:rsid w:val="00B7301C"/>
    <w:rsid w:val="00B73157"/>
    <w:rsid w:val="00B73A64"/>
    <w:rsid w:val="00B73BB6"/>
    <w:rsid w:val="00B747E8"/>
    <w:rsid w:val="00B753D6"/>
    <w:rsid w:val="00B759BE"/>
    <w:rsid w:val="00B75CA3"/>
    <w:rsid w:val="00B76E4B"/>
    <w:rsid w:val="00B80A45"/>
    <w:rsid w:val="00B80F1F"/>
    <w:rsid w:val="00B81D1C"/>
    <w:rsid w:val="00B8297F"/>
    <w:rsid w:val="00B847CA"/>
    <w:rsid w:val="00B86407"/>
    <w:rsid w:val="00B865CB"/>
    <w:rsid w:val="00B8663B"/>
    <w:rsid w:val="00B86C5A"/>
    <w:rsid w:val="00B86F34"/>
    <w:rsid w:val="00B87109"/>
    <w:rsid w:val="00B905E2"/>
    <w:rsid w:val="00B90DEC"/>
    <w:rsid w:val="00B91A81"/>
    <w:rsid w:val="00B922F5"/>
    <w:rsid w:val="00B925B3"/>
    <w:rsid w:val="00B944F6"/>
    <w:rsid w:val="00B94903"/>
    <w:rsid w:val="00B95558"/>
    <w:rsid w:val="00B95F63"/>
    <w:rsid w:val="00B96342"/>
    <w:rsid w:val="00B96975"/>
    <w:rsid w:val="00B9748F"/>
    <w:rsid w:val="00B9799D"/>
    <w:rsid w:val="00BA07BD"/>
    <w:rsid w:val="00BA0965"/>
    <w:rsid w:val="00BA35BD"/>
    <w:rsid w:val="00BA3B2A"/>
    <w:rsid w:val="00BA3C53"/>
    <w:rsid w:val="00BA40A4"/>
    <w:rsid w:val="00BA4571"/>
    <w:rsid w:val="00BA4ADC"/>
    <w:rsid w:val="00BA4AE1"/>
    <w:rsid w:val="00BA52C1"/>
    <w:rsid w:val="00BA5C76"/>
    <w:rsid w:val="00BA5D79"/>
    <w:rsid w:val="00BA695A"/>
    <w:rsid w:val="00BA699C"/>
    <w:rsid w:val="00BA69D8"/>
    <w:rsid w:val="00BA7129"/>
    <w:rsid w:val="00BB06B1"/>
    <w:rsid w:val="00BB14D0"/>
    <w:rsid w:val="00BB16BE"/>
    <w:rsid w:val="00BB3A3C"/>
    <w:rsid w:val="00BB3F0C"/>
    <w:rsid w:val="00BB451B"/>
    <w:rsid w:val="00BB4BDC"/>
    <w:rsid w:val="00BB4DFB"/>
    <w:rsid w:val="00BB51E1"/>
    <w:rsid w:val="00BB5D82"/>
    <w:rsid w:val="00BB7AC1"/>
    <w:rsid w:val="00BC0E28"/>
    <w:rsid w:val="00BC0F5F"/>
    <w:rsid w:val="00BC14C4"/>
    <w:rsid w:val="00BC1AA1"/>
    <w:rsid w:val="00BC3619"/>
    <w:rsid w:val="00BC3694"/>
    <w:rsid w:val="00BC3D16"/>
    <w:rsid w:val="00BC5BA8"/>
    <w:rsid w:val="00BC638E"/>
    <w:rsid w:val="00BC70C9"/>
    <w:rsid w:val="00BC7809"/>
    <w:rsid w:val="00BC79F1"/>
    <w:rsid w:val="00BD0F5F"/>
    <w:rsid w:val="00BD1B19"/>
    <w:rsid w:val="00BD1C4F"/>
    <w:rsid w:val="00BD2402"/>
    <w:rsid w:val="00BD2B44"/>
    <w:rsid w:val="00BD2EFC"/>
    <w:rsid w:val="00BD2F4E"/>
    <w:rsid w:val="00BD2F83"/>
    <w:rsid w:val="00BD31ED"/>
    <w:rsid w:val="00BD3A33"/>
    <w:rsid w:val="00BD3C22"/>
    <w:rsid w:val="00BD3DD0"/>
    <w:rsid w:val="00BD4679"/>
    <w:rsid w:val="00BD46AE"/>
    <w:rsid w:val="00BD4A94"/>
    <w:rsid w:val="00BD4BC9"/>
    <w:rsid w:val="00BD5922"/>
    <w:rsid w:val="00BD670C"/>
    <w:rsid w:val="00BD6A9E"/>
    <w:rsid w:val="00BD7D1D"/>
    <w:rsid w:val="00BE006D"/>
    <w:rsid w:val="00BE0C4F"/>
    <w:rsid w:val="00BE11DC"/>
    <w:rsid w:val="00BE1349"/>
    <w:rsid w:val="00BE1645"/>
    <w:rsid w:val="00BE2137"/>
    <w:rsid w:val="00BE4268"/>
    <w:rsid w:val="00BE42A9"/>
    <w:rsid w:val="00BE4962"/>
    <w:rsid w:val="00BE4FC2"/>
    <w:rsid w:val="00BE5FD9"/>
    <w:rsid w:val="00BE7170"/>
    <w:rsid w:val="00BF000B"/>
    <w:rsid w:val="00BF008F"/>
    <w:rsid w:val="00BF0F37"/>
    <w:rsid w:val="00BF1930"/>
    <w:rsid w:val="00BF20C8"/>
    <w:rsid w:val="00BF3CB0"/>
    <w:rsid w:val="00BF4DDC"/>
    <w:rsid w:val="00BF5054"/>
    <w:rsid w:val="00BF5950"/>
    <w:rsid w:val="00BF7D92"/>
    <w:rsid w:val="00C004E7"/>
    <w:rsid w:val="00C01D5D"/>
    <w:rsid w:val="00C021AD"/>
    <w:rsid w:val="00C02BB9"/>
    <w:rsid w:val="00C0385E"/>
    <w:rsid w:val="00C04833"/>
    <w:rsid w:val="00C051C4"/>
    <w:rsid w:val="00C064C1"/>
    <w:rsid w:val="00C06ADD"/>
    <w:rsid w:val="00C06DCD"/>
    <w:rsid w:val="00C07375"/>
    <w:rsid w:val="00C0777F"/>
    <w:rsid w:val="00C1052D"/>
    <w:rsid w:val="00C1389D"/>
    <w:rsid w:val="00C1437C"/>
    <w:rsid w:val="00C14C0D"/>
    <w:rsid w:val="00C15073"/>
    <w:rsid w:val="00C16A14"/>
    <w:rsid w:val="00C16E27"/>
    <w:rsid w:val="00C17E7F"/>
    <w:rsid w:val="00C20DAC"/>
    <w:rsid w:val="00C21C45"/>
    <w:rsid w:val="00C22358"/>
    <w:rsid w:val="00C22CFA"/>
    <w:rsid w:val="00C22E8C"/>
    <w:rsid w:val="00C22E97"/>
    <w:rsid w:val="00C23222"/>
    <w:rsid w:val="00C241D7"/>
    <w:rsid w:val="00C25271"/>
    <w:rsid w:val="00C277C7"/>
    <w:rsid w:val="00C2786A"/>
    <w:rsid w:val="00C31D7B"/>
    <w:rsid w:val="00C3279D"/>
    <w:rsid w:val="00C32E29"/>
    <w:rsid w:val="00C33CF5"/>
    <w:rsid w:val="00C347ED"/>
    <w:rsid w:val="00C34B16"/>
    <w:rsid w:val="00C34D33"/>
    <w:rsid w:val="00C34D5A"/>
    <w:rsid w:val="00C355D5"/>
    <w:rsid w:val="00C41051"/>
    <w:rsid w:val="00C416B3"/>
    <w:rsid w:val="00C41972"/>
    <w:rsid w:val="00C42B61"/>
    <w:rsid w:val="00C440F6"/>
    <w:rsid w:val="00C465D8"/>
    <w:rsid w:val="00C46D75"/>
    <w:rsid w:val="00C47817"/>
    <w:rsid w:val="00C479C5"/>
    <w:rsid w:val="00C50336"/>
    <w:rsid w:val="00C50697"/>
    <w:rsid w:val="00C5254F"/>
    <w:rsid w:val="00C536C3"/>
    <w:rsid w:val="00C53964"/>
    <w:rsid w:val="00C53C5A"/>
    <w:rsid w:val="00C5475C"/>
    <w:rsid w:val="00C54A4F"/>
    <w:rsid w:val="00C55D3A"/>
    <w:rsid w:val="00C5669C"/>
    <w:rsid w:val="00C6091C"/>
    <w:rsid w:val="00C6219B"/>
    <w:rsid w:val="00C639D4"/>
    <w:rsid w:val="00C64A37"/>
    <w:rsid w:val="00C65092"/>
    <w:rsid w:val="00C65265"/>
    <w:rsid w:val="00C653AD"/>
    <w:rsid w:val="00C65991"/>
    <w:rsid w:val="00C65A55"/>
    <w:rsid w:val="00C664F6"/>
    <w:rsid w:val="00C66E71"/>
    <w:rsid w:val="00C67B1F"/>
    <w:rsid w:val="00C71C0F"/>
    <w:rsid w:val="00C72E3F"/>
    <w:rsid w:val="00C74212"/>
    <w:rsid w:val="00C74311"/>
    <w:rsid w:val="00C74B5E"/>
    <w:rsid w:val="00C75AF9"/>
    <w:rsid w:val="00C7625F"/>
    <w:rsid w:val="00C7659C"/>
    <w:rsid w:val="00C765E5"/>
    <w:rsid w:val="00C768E5"/>
    <w:rsid w:val="00C770C6"/>
    <w:rsid w:val="00C806E3"/>
    <w:rsid w:val="00C815DE"/>
    <w:rsid w:val="00C82461"/>
    <w:rsid w:val="00C848D1"/>
    <w:rsid w:val="00C849E7"/>
    <w:rsid w:val="00C84B54"/>
    <w:rsid w:val="00C85D8F"/>
    <w:rsid w:val="00C85FDE"/>
    <w:rsid w:val="00C8613F"/>
    <w:rsid w:val="00C861A2"/>
    <w:rsid w:val="00C867C4"/>
    <w:rsid w:val="00C90C60"/>
    <w:rsid w:val="00C91350"/>
    <w:rsid w:val="00C91A63"/>
    <w:rsid w:val="00C95AA4"/>
    <w:rsid w:val="00C95BB5"/>
    <w:rsid w:val="00C95C9A"/>
    <w:rsid w:val="00C95DD6"/>
    <w:rsid w:val="00C96689"/>
    <w:rsid w:val="00CA0B9A"/>
    <w:rsid w:val="00CA1D37"/>
    <w:rsid w:val="00CA1FD1"/>
    <w:rsid w:val="00CA1FE7"/>
    <w:rsid w:val="00CA2433"/>
    <w:rsid w:val="00CA2F1C"/>
    <w:rsid w:val="00CA34D9"/>
    <w:rsid w:val="00CA3B63"/>
    <w:rsid w:val="00CA46E9"/>
    <w:rsid w:val="00CA4859"/>
    <w:rsid w:val="00CA4ACC"/>
    <w:rsid w:val="00CA4FAC"/>
    <w:rsid w:val="00CA57B0"/>
    <w:rsid w:val="00CA59FF"/>
    <w:rsid w:val="00CA6FCB"/>
    <w:rsid w:val="00CA7886"/>
    <w:rsid w:val="00CB01BA"/>
    <w:rsid w:val="00CB15D1"/>
    <w:rsid w:val="00CB1932"/>
    <w:rsid w:val="00CB1DF0"/>
    <w:rsid w:val="00CB3E3D"/>
    <w:rsid w:val="00CB4402"/>
    <w:rsid w:val="00CC0520"/>
    <w:rsid w:val="00CC0722"/>
    <w:rsid w:val="00CC14C1"/>
    <w:rsid w:val="00CC28D3"/>
    <w:rsid w:val="00CC302E"/>
    <w:rsid w:val="00CC3940"/>
    <w:rsid w:val="00CC40A4"/>
    <w:rsid w:val="00CC4431"/>
    <w:rsid w:val="00CD0762"/>
    <w:rsid w:val="00CD0BF7"/>
    <w:rsid w:val="00CD1C9C"/>
    <w:rsid w:val="00CD256A"/>
    <w:rsid w:val="00CD341A"/>
    <w:rsid w:val="00CD4121"/>
    <w:rsid w:val="00CD53B0"/>
    <w:rsid w:val="00CD58AC"/>
    <w:rsid w:val="00CD6D33"/>
    <w:rsid w:val="00CD796E"/>
    <w:rsid w:val="00CE0135"/>
    <w:rsid w:val="00CE0A4A"/>
    <w:rsid w:val="00CE14D3"/>
    <w:rsid w:val="00CE15D8"/>
    <w:rsid w:val="00CE1672"/>
    <w:rsid w:val="00CE2418"/>
    <w:rsid w:val="00CE2E97"/>
    <w:rsid w:val="00CE33DF"/>
    <w:rsid w:val="00CE33F2"/>
    <w:rsid w:val="00CE3C9B"/>
    <w:rsid w:val="00CE5004"/>
    <w:rsid w:val="00CE507D"/>
    <w:rsid w:val="00CE625F"/>
    <w:rsid w:val="00CF0BBF"/>
    <w:rsid w:val="00CF1503"/>
    <w:rsid w:val="00CF3912"/>
    <w:rsid w:val="00CF5CA9"/>
    <w:rsid w:val="00CF5EAA"/>
    <w:rsid w:val="00CF6B63"/>
    <w:rsid w:val="00CF7657"/>
    <w:rsid w:val="00D00483"/>
    <w:rsid w:val="00D01158"/>
    <w:rsid w:val="00D0254F"/>
    <w:rsid w:val="00D03ADE"/>
    <w:rsid w:val="00D04F2B"/>
    <w:rsid w:val="00D07AC7"/>
    <w:rsid w:val="00D1027D"/>
    <w:rsid w:val="00D106E8"/>
    <w:rsid w:val="00D10DF1"/>
    <w:rsid w:val="00D134BB"/>
    <w:rsid w:val="00D14B62"/>
    <w:rsid w:val="00D14E4F"/>
    <w:rsid w:val="00D156F9"/>
    <w:rsid w:val="00D15B34"/>
    <w:rsid w:val="00D15CB2"/>
    <w:rsid w:val="00D16256"/>
    <w:rsid w:val="00D16D32"/>
    <w:rsid w:val="00D17490"/>
    <w:rsid w:val="00D17655"/>
    <w:rsid w:val="00D20741"/>
    <w:rsid w:val="00D20E1D"/>
    <w:rsid w:val="00D220ED"/>
    <w:rsid w:val="00D2251D"/>
    <w:rsid w:val="00D22CE4"/>
    <w:rsid w:val="00D23D6D"/>
    <w:rsid w:val="00D256EC"/>
    <w:rsid w:val="00D2670D"/>
    <w:rsid w:val="00D3005B"/>
    <w:rsid w:val="00D3100C"/>
    <w:rsid w:val="00D318A8"/>
    <w:rsid w:val="00D31EF8"/>
    <w:rsid w:val="00D32849"/>
    <w:rsid w:val="00D328CC"/>
    <w:rsid w:val="00D329D7"/>
    <w:rsid w:val="00D32B9F"/>
    <w:rsid w:val="00D3319A"/>
    <w:rsid w:val="00D334CA"/>
    <w:rsid w:val="00D33857"/>
    <w:rsid w:val="00D33D56"/>
    <w:rsid w:val="00D33FB1"/>
    <w:rsid w:val="00D356F7"/>
    <w:rsid w:val="00D363F9"/>
    <w:rsid w:val="00D40C9E"/>
    <w:rsid w:val="00D40E56"/>
    <w:rsid w:val="00D410BD"/>
    <w:rsid w:val="00D41540"/>
    <w:rsid w:val="00D41595"/>
    <w:rsid w:val="00D4230C"/>
    <w:rsid w:val="00D45A1E"/>
    <w:rsid w:val="00D4733C"/>
    <w:rsid w:val="00D51A6A"/>
    <w:rsid w:val="00D52CDC"/>
    <w:rsid w:val="00D53BFD"/>
    <w:rsid w:val="00D54424"/>
    <w:rsid w:val="00D55C1E"/>
    <w:rsid w:val="00D55CE7"/>
    <w:rsid w:val="00D56AA2"/>
    <w:rsid w:val="00D56D34"/>
    <w:rsid w:val="00D56EFD"/>
    <w:rsid w:val="00D5717A"/>
    <w:rsid w:val="00D61790"/>
    <w:rsid w:val="00D62C9D"/>
    <w:rsid w:val="00D63A07"/>
    <w:rsid w:val="00D64FD3"/>
    <w:rsid w:val="00D65969"/>
    <w:rsid w:val="00D66C98"/>
    <w:rsid w:val="00D67251"/>
    <w:rsid w:val="00D67545"/>
    <w:rsid w:val="00D67B05"/>
    <w:rsid w:val="00D717A9"/>
    <w:rsid w:val="00D71809"/>
    <w:rsid w:val="00D71860"/>
    <w:rsid w:val="00D723C1"/>
    <w:rsid w:val="00D73170"/>
    <w:rsid w:val="00D738C6"/>
    <w:rsid w:val="00D74BEF"/>
    <w:rsid w:val="00D75455"/>
    <w:rsid w:val="00D75460"/>
    <w:rsid w:val="00D7547D"/>
    <w:rsid w:val="00D75D22"/>
    <w:rsid w:val="00D76580"/>
    <w:rsid w:val="00D769FA"/>
    <w:rsid w:val="00D76B70"/>
    <w:rsid w:val="00D76BDF"/>
    <w:rsid w:val="00D80BAF"/>
    <w:rsid w:val="00D81D04"/>
    <w:rsid w:val="00D82045"/>
    <w:rsid w:val="00D835A3"/>
    <w:rsid w:val="00D838D2"/>
    <w:rsid w:val="00D846F5"/>
    <w:rsid w:val="00D84CED"/>
    <w:rsid w:val="00D84FAD"/>
    <w:rsid w:val="00D901A1"/>
    <w:rsid w:val="00D919C2"/>
    <w:rsid w:val="00D9201D"/>
    <w:rsid w:val="00D94362"/>
    <w:rsid w:val="00DA0172"/>
    <w:rsid w:val="00DA096B"/>
    <w:rsid w:val="00DA160A"/>
    <w:rsid w:val="00DA22AC"/>
    <w:rsid w:val="00DA2DC7"/>
    <w:rsid w:val="00DA42E4"/>
    <w:rsid w:val="00DA63DA"/>
    <w:rsid w:val="00DA6E05"/>
    <w:rsid w:val="00DA6E14"/>
    <w:rsid w:val="00DA7056"/>
    <w:rsid w:val="00DA78CD"/>
    <w:rsid w:val="00DB0192"/>
    <w:rsid w:val="00DB08E0"/>
    <w:rsid w:val="00DB0E4E"/>
    <w:rsid w:val="00DB1C51"/>
    <w:rsid w:val="00DB3026"/>
    <w:rsid w:val="00DB4274"/>
    <w:rsid w:val="00DB500E"/>
    <w:rsid w:val="00DB5694"/>
    <w:rsid w:val="00DB5B85"/>
    <w:rsid w:val="00DB6736"/>
    <w:rsid w:val="00DB6C4E"/>
    <w:rsid w:val="00DB7410"/>
    <w:rsid w:val="00DB76DC"/>
    <w:rsid w:val="00DB7D11"/>
    <w:rsid w:val="00DB7DA8"/>
    <w:rsid w:val="00DB7DD0"/>
    <w:rsid w:val="00DC036F"/>
    <w:rsid w:val="00DC03C4"/>
    <w:rsid w:val="00DC087C"/>
    <w:rsid w:val="00DC1495"/>
    <w:rsid w:val="00DC1E10"/>
    <w:rsid w:val="00DC2853"/>
    <w:rsid w:val="00DC43EF"/>
    <w:rsid w:val="00DC44E5"/>
    <w:rsid w:val="00DC4911"/>
    <w:rsid w:val="00DC5338"/>
    <w:rsid w:val="00DC5391"/>
    <w:rsid w:val="00DC5947"/>
    <w:rsid w:val="00DC596F"/>
    <w:rsid w:val="00DC610B"/>
    <w:rsid w:val="00DC661B"/>
    <w:rsid w:val="00DC6BFA"/>
    <w:rsid w:val="00DC6ECF"/>
    <w:rsid w:val="00DC7043"/>
    <w:rsid w:val="00DD02BE"/>
    <w:rsid w:val="00DD07FF"/>
    <w:rsid w:val="00DD0E33"/>
    <w:rsid w:val="00DD11C3"/>
    <w:rsid w:val="00DD168F"/>
    <w:rsid w:val="00DD25EE"/>
    <w:rsid w:val="00DD27B1"/>
    <w:rsid w:val="00DD3BDC"/>
    <w:rsid w:val="00DD3DF2"/>
    <w:rsid w:val="00DD4276"/>
    <w:rsid w:val="00DD583B"/>
    <w:rsid w:val="00DD651B"/>
    <w:rsid w:val="00DD710A"/>
    <w:rsid w:val="00DD7468"/>
    <w:rsid w:val="00DD7CE4"/>
    <w:rsid w:val="00DD7EF9"/>
    <w:rsid w:val="00DE1A21"/>
    <w:rsid w:val="00DE2121"/>
    <w:rsid w:val="00DE2D92"/>
    <w:rsid w:val="00DE33C4"/>
    <w:rsid w:val="00DE38A3"/>
    <w:rsid w:val="00DE59E2"/>
    <w:rsid w:val="00DE657A"/>
    <w:rsid w:val="00DE6B38"/>
    <w:rsid w:val="00DE6DDB"/>
    <w:rsid w:val="00DF0AE2"/>
    <w:rsid w:val="00DF25C9"/>
    <w:rsid w:val="00DF3993"/>
    <w:rsid w:val="00DF4529"/>
    <w:rsid w:val="00DF4834"/>
    <w:rsid w:val="00DF504B"/>
    <w:rsid w:val="00DF63C3"/>
    <w:rsid w:val="00DF794B"/>
    <w:rsid w:val="00DF7A78"/>
    <w:rsid w:val="00E00A78"/>
    <w:rsid w:val="00E010ED"/>
    <w:rsid w:val="00E01A67"/>
    <w:rsid w:val="00E01B9E"/>
    <w:rsid w:val="00E01BCE"/>
    <w:rsid w:val="00E02C97"/>
    <w:rsid w:val="00E03002"/>
    <w:rsid w:val="00E03D50"/>
    <w:rsid w:val="00E03EB3"/>
    <w:rsid w:val="00E05820"/>
    <w:rsid w:val="00E103C7"/>
    <w:rsid w:val="00E10977"/>
    <w:rsid w:val="00E10FCC"/>
    <w:rsid w:val="00E145F5"/>
    <w:rsid w:val="00E14B93"/>
    <w:rsid w:val="00E1534A"/>
    <w:rsid w:val="00E15FF7"/>
    <w:rsid w:val="00E16774"/>
    <w:rsid w:val="00E16ED2"/>
    <w:rsid w:val="00E1726B"/>
    <w:rsid w:val="00E17335"/>
    <w:rsid w:val="00E1784A"/>
    <w:rsid w:val="00E20427"/>
    <w:rsid w:val="00E2160B"/>
    <w:rsid w:val="00E2230C"/>
    <w:rsid w:val="00E2285A"/>
    <w:rsid w:val="00E22EF1"/>
    <w:rsid w:val="00E23CB2"/>
    <w:rsid w:val="00E243AB"/>
    <w:rsid w:val="00E24AAA"/>
    <w:rsid w:val="00E250BB"/>
    <w:rsid w:val="00E256AB"/>
    <w:rsid w:val="00E268D7"/>
    <w:rsid w:val="00E270A0"/>
    <w:rsid w:val="00E27EEF"/>
    <w:rsid w:val="00E3071F"/>
    <w:rsid w:val="00E30F28"/>
    <w:rsid w:val="00E30FD5"/>
    <w:rsid w:val="00E31884"/>
    <w:rsid w:val="00E32E1A"/>
    <w:rsid w:val="00E32FFA"/>
    <w:rsid w:val="00E33081"/>
    <w:rsid w:val="00E3434A"/>
    <w:rsid w:val="00E343C1"/>
    <w:rsid w:val="00E35895"/>
    <w:rsid w:val="00E358AC"/>
    <w:rsid w:val="00E360BE"/>
    <w:rsid w:val="00E36160"/>
    <w:rsid w:val="00E36840"/>
    <w:rsid w:val="00E377CC"/>
    <w:rsid w:val="00E37994"/>
    <w:rsid w:val="00E40146"/>
    <w:rsid w:val="00E410F5"/>
    <w:rsid w:val="00E41752"/>
    <w:rsid w:val="00E41A8F"/>
    <w:rsid w:val="00E4296F"/>
    <w:rsid w:val="00E429EA"/>
    <w:rsid w:val="00E43F45"/>
    <w:rsid w:val="00E440B3"/>
    <w:rsid w:val="00E441FE"/>
    <w:rsid w:val="00E45D70"/>
    <w:rsid w:val="00E463B7"/>
    <w:rsid w:val="00E463F2"/>
    <w:rsid w:val="00E46C10"/>
    <w:rsid w:val="00E472DE"/>
    <w:rsid w:val="00E47790"/>
    <w:rsid w:val="00E50286"/>
    <w:rsid w:val="00E505D1"/>
    <w:rsid w:val="00E51E93"/>
    <w:rsid w:val="00E51FA5"/>
    <w:rsid w:val="00E523CE"/>
    <w:rsid w:val="00E52705"/>
    <w:rsid w:val="00E52754"/>
    <w:rsid w:val="00E52DCB"/>
    <w:rsid w:val="00E5311C"/>
    <w:rsid w:val="00E538AD"/>
    <w:rsid w:val="00E54804"/>
    <w:rsid w:val="00E54D43"/>
    <w:rsid w:val="00E56DCD"/>
    <w:rsid w:val="00E57178"/>
    <w:rsid w:val="00E57EDF"/>
    <w:rsid w:val="00E603F7"/>
    <w:rsid w:val="00E60633"/>
    <w:rsid w:val="00E60F14"/>
    <w:rsid w:val="00E62800"/>
    <w:rsid w:val="00E62FB2"/>
    <w:rsid w:val="00E6343F"/>
    <w:rsid w:val="00E64478"/>
    <w:rsid w:val="00E64C07"/>
    <w:rsid w:val="00E65211"/>
    <w:rsid w:val="00E6632D"/>
    <w:rsid w:val="00E665B0"/>
    <w:rsid w:val="00E66E15"/>
    <w:rsid w:val="00E66F5E"/>
    <w:rsid w:val="00E67552"/>
    <w:rsid w:val="00E675D1"/>
    <w:rsid w:val="00E676BF"/>
    <w:rsid w:val="00E713B6"/>
    <w:rsid w:val="00E71A8A"/>
    <w:rsid w:val="00E71F83"/>
    <w:rsid w:val="00E723C0"/>
    <w:rsid w:val="00E73096"/>
    <w:rsid w:val="00E73461"/>
    <w:rsid w:val="00E739A5"/>
    <w:rsid w:val="00E74745"/>
    <w:rsid w:val="00E749B6"/>
    <w:rsid w:val="00E74BE4"/>
    <w:rsid w:val="00E74EF7"/>
    <w:rsid w:val="00E758B9"/>
    <w:rsid w:val="00E76354"/>
    <w:rsid w:val="00E76D4F"/>
    <w:rsid w:val="00E77201"/>
    <w:rsid w:val="00E77347"/>
    <w:rsid w:val="00E80AFB"/>
    <w:rsid w:val="00E81F23"/>
    <w:rsid w:val="00E82E61"/>
    <w:rsid w:val="00E834B0"/>
    <w:rsid w:val="00E8365E"/>
    <w:rsid w:val="00E8682D"/>
    <w:rsid w:val="00E87323"/>
    <w:rsid w:val="00E902C7"/>
    <w:rsid w:val="00E90343"/>
    <w:rsid w:val="00E91E54"/>
    <w:rsid w:val="00E91EC7"/>
    <w:rsid w:val="00E93C48"/>
    <w:rsid w:val="00E94364"/>
    <w:rsid w:val="00E94897"/>
    <w:rsid w:val="00E95035"/>
    <w:rsid w:val="00E9622A"/>
    <w:rsid w:val="00E96F23"/>
    <w:rsid w:val="00E97EFE"/>
    <w:rsid w:val="00EA01E7"/>
    <w:rsid w:val="00EA133A"/>
    <w:rsid w:val="00EA14EB"/>
    <w:rsid w:val="00EA1FE7"/>
    <w:rsid w:val="00EA42CD"/>
    <w:rsid w:val="00EA4447"/>
    <w:rsid w:val="00EA4A9D"/>
    <w:rsid w:val="00EA53A7"/>
    <w:rsid w:val="00EA60D0"/>
    <w:rsid w:val="00EA7A25"/>
    <w:rsid w:val="00EB0405"/>
    <w:rsid w:val="00EB1B5C"/>
    <w:rsid w:val="00EB32C4"/>
    <w:rsid w:val="00EB385F"/>
    <w:rsid w:val="00EB3B13"/>
    <w:rsid w:val="00EB422B"/>
    <w:rsid w:val="00EB5767"/>
    <w:rsid w:val="00EB64FE"/>
    <w:rsid w:val="00EB73FE"/>
    <w:rsid w:val="00EB7B37"/>
    <w:rsid w:val="00EC230A"/>
    <w:rsid w:val="00EC2853"/>
    <w:rsid w:val="00EC2E20"/>
    <w:rsid w:val="00EC3370"/>
    <w:rsid w:val="00EC35BE"/>
    <w:rsid w:val="00EC414C"/>
    <w:rsid w:val="00EC42EE"/>
    <w:rsid w:val="00EC4BEB"/>
    <w:rsid w:val="00EC5688"/>
    <w:rsid w:val="00EC6269"/>
    <w:rsid w:val="00EC67ED"/>
    <w:rsid w:val="00EC69B9"/>
    <w:rsid w:val="00EC777C"/>
    <w:rsid w:val="00ED009D"/>
    <w:rsid w:val="00ED0F0B"/>
    <w:rsid w:val="00ED179D"/>
    <w:rsid w:val="00ED18DD"/>
    <w:rsid w:val="00ED19E3"/>
    <w:rsid w:val="00ED1F4C"/>
    <w:rsid w:val="00ED249F"/>
    <w:rsid w:val="00ED2E04"/>
    <w:rsid w:val="00ED306A"/>
    <w:rsid w:val="00ED409D"/>
    <w:rsid w:val="00ED466E"/>
    <w:rsid w:val="00ED48FC"/>
    <w:rsid w:val="00ED6017"/>
    <w:rsid w:val="00ED613D"/>
    <w:rsid w:val="00ED620F"/>
    <w:rsid w:val="00ED676E"/>
    <w:rsid w:val="00EE04ED"/>
    <w:rsid w:val="00EE0D9B"/>
    <w:rsid w:val="00EE1CD1"/>
    <w:rsid w:val="00EE2A38"/>
    <w:rsid w:val="00EE2F8B"/>
    <w:rsid w:val="00EE3725"/>
    <w:rsid w:val="00EE3E3B"/>
    <w:rsid w:val="00EE40CD"/>
    <w:rsid w:val="00EE476C"/>
    <w:rsid w:val="00EE4D72"/>
    <w:rsid w:val="00EE4DE5"/>
    <w:rsid w:val="00EE4FDE"/>
    <w:rsid w:val="00EE6908"/>
    <w:rsid w:val="00EE733B"/>
    <w:rsid w:val="00EE7A97"/>
    <w:rsid w:val="00EE7D3D"/>
    <w:rsid w:val="00EF0351"/>
    <w:rsid w:val="00EF076A"/>
    <w:rsid w:val="00EF0E2D"/>
    <w:rsid w:val="00EF23FA"/>
    <w:rsid w:val="00EF535A"/>
    <w:rsid w:val="00EF5B66"/>
    <w:rsid w:val="00EF6A73"/>
    <w:rsid w:val="00EF74D0"/>
    <w:rsid w:val="00F0066A"/>
    <w:rsid w:val="00F00B60"/>
    <w:rsid w:val="00F0119F"/>
    <w:rsid w:val="00F03A3F"/>
    <w:rsid w:val="00F04B93"/>
    <w:rsid w:val="00F0601F"/>
    <w:rsid w:val="00F06642"/>
    <w:rsid w:val="00F06ADC"/>
    <w:rsid w:val="00F10EAA"/>
    <w:rsid w:val="00F11003"/>
    <w:rsid w:val="00F122F4"/>
    <w:rsid w:val="00F12ECE"/>
    <w:rsid w:val="00F12F46"/>
    <w:rsid w:val="00F1334F"/>
    <w:rsid w:val="00F13EC7"/>
    <w:rsid w:val="00F15EAF"/>
    <w:rsid w:val="00F165F4"/>
    <w:rsid w:val="00F21ABA"/>
    <w:rsid w:val="00F21B38"/>
    <w:rsid w:val="00F21EF8"/>
    <w:rsid w:val="00F22279"/>
    <w:rsid w:val="00F22BC4"/>
    <w:rsid w:val="00F237BA"/>
    <w:rsid w:val="00F2439F"/>
    <w:rsid w:val="00F261F7"/>
    <w:rsid w:val="00F2621D"/>
    <w:rsid w:val="00F27654"/>
    <w:rsid w:val="00F30652"/>
    <w:rsid w:val="00F3084F"/>
    <w:rsid w:val="00F31882"/>
    <w:rsid w:val="00F31CF7"/>
    <w:rsid w:val="00F320BB"/>
    <w:rsid w:val="00F32386"/>
    <w:rsid w:val="00F32BCA"/>
    <w:rsid w:val="00F338D1"/>
    <w:rsid w:val="00F34A86"/>
    <w:rsid w:val="00F36AFF"/>
    <w:rsid w:val="00F37812"/>
    <w:rsid w:val="00F37B64"/>
    <w:rsid w:val="00F40811"/>
    <w:rsid w:val="00F4096E"/>
    <w:rsid w:val="00F40B5F"/>
    <w:rsid w:val="00F42D47"/>
    <w:rsid w:val="00F432FF"/>
    <w:rsid w:val="00F43A00"/>
    <w:rsid w:val="00F44D67"/>
    <w:rsid w:val="00F463A6"/>
    <w:rsid w:val="00F4659A"/>
    <w:rsid w:val="00F46658"/>
    <w:rsid w:val="00F468E4"/>
    <w:rsid w:val="00F4777B"/>
    <w:rsid w:val="00F479E2"/>
    <w:rsid w:val="00F50C32"/>
    <w:rsid w:val="00F517BF"/>
    <w:rsid w:val="00F51BDF"/>
    <w:rsid w:val="00F51CA5"/>
    <w:rsid w:val="00F52BB9"/>
    <w:rsid w:val="00F52EF2"/>
    <w:rsid w:val="00F540A4"/>
    <w:rsid w:val="00F543B2"/>
    <w:rsid w:val="00F549B3"/>
    <w:rsid w:val="00F54E72"/>
    <w:rsid w:val="00F55144"/>
    <w:rsid w:val="00F5564A"/>
    <w:rsid w:val="00F55FEB"/>
    <w:rsid w:val="00F61887"/>
    <w:rsid w:val="00F61A98"/>
    <w:rsid w:val="00F61B23"/>
    <w:rsid w:val="00F61DC8"/>
    <w:rsid w:val="00F622EF"/>
    <w:rsid w:val="00F6245D"/>
    <w:rsid w:val="00F630AF"/>
    <w:rsid w:val="00F63347"/>
    <w:rsid w:val="00F63AD0"/>
    <w:rsid w:val="00F652C5"/>
    <w:rsid w:val="00F65861"/>
    <w:rsid w:val="00F6614C"/>
    <w:rsid w:val="00F66415"/>
    <w:rsid w:val="00F664D7"/>
    <w:rsid w:val="00F670E4"/>
    <w:rsid w:val="00F703FF"/>
    <w:rsid w:val="00F70669"/>
    <w:rsid w:val="00F706FC"/>
    <w:rsid w:val="00F70CEA"/>
    <w:rsid w:val="00F710BA"/>
    <w:rsid w:val="00F71291"/>
    <w:rsid w:val="00F712E8"/>
    <w:rsid w:val="00F71471"/>
    <w:rsid w:val="00F71AC5"/>
    <w:rsid w:val="00F7228B"/>
    <w:rsid w:val="00F7378F"/>
    <w:rsid w:val="00F74D1D"/>
    <w:rsid w:val="00F770D6"/>
    <w:rsid w:val="00F77347"/>
    <w:rsid w:val="00F77CF3"/>
    <w:rsid w:val="00F80317"/>
    <w:rsid w:val="00F81407"/>
    <w:rsid w:val="00F8200E"/>
    <w:rsid w:val="00F82B85"/>
    <w:rsid w:val="00F830FE"/>
    <w:rsid w:val="00F83412"/>
    <w:rsid w:val="00F83705"/>
    <w:rsid w:val="00F83A89"/>
    <w:rsid w:val="00F84D9D"/>
    <w:rsid w:val="00F850C9"/>
    <w:rsid w:val="00F85115"/>
    <w:rsid w:val="00F853AB"/>
    <w:rsid w:val="00F8658A"/>
    <w:rsid w:val="00F86665"/>
    <w:rsid w:val="00F86E49"/>
    <w:rsid w:val="00F90392"/>
    <w:rsid w:val="00F9099F"/>
    <w:rsid w:val="00F919B2"/>
    <w:rsid w:val="00F91AAC"/>
    <w:rsid w:val="00F91F0B"/>
    <w:rsid w:val="00F92129"/>
    <w:rsid w:val="00F92586"/>
    <w:rsid w:val="00F933CA"/>
    <w:rsid w:val="00F93A95"/>
    <w:rsid w:val="00F94B9B"/>
    <w:rsid w:val="00F950E7"/>
    <w:rsid w:val="00F954A9"/>
    <w:rsid w:val="00F95537"/>
    <w:rsid w:val="00F955BE"/>
    <w:rsid w:val="00F95FA1"/>
    <w:rsid w:val="00F9793D"/>
    <w:rsid w:val="00FA017F"/>
    <w:rsid w:val="00FA01D3"/>
    <w:rsid w:val="00FA0212"/>
    <w:rsid w:val="00FA1401"/>
    <w:rsid w:val="00FA1C0A"/>
    <w:rsid w:val="00FA27B9"/>
    <w:rsid w:val="00FA37FD"/>
    <w:rsid w:val="00FA49FE"/>
    <w:rsid w:val="00FA550C"/>
    <w:rsid w:val="00FA59F8"/>
    <w:rsid w:val="00FA6570"/>
    <w:rsid w:val="00FA754A"/>
    <w:rsid w:val="00FA7852"/>
    <w:rsid w:val="00FA7B20"/>
    <w:rsid w:val="00FB01FF"/>
    <w:rsid w:val="00FB2C81"/>
    <w:rsid w:val="00FB3A0F"/>
    <w:rsid w:val="00FB3A92"/>
    <w:rsid w:val="00FB3CF1"/>
    <w:rsid w:val="00FB5CDB"/>
    <w:rsid w:val="00FB6260"/>
    <w:rsid w:val="00FB638C"/>
    <w:rsid w:val="00FB6402"/>
    <w:rsid w:val="00FB650F"/>
    <w:rsid w:val="00FB6E31"/>
    <w:rsid w:val="00FB73BA"/>
    <w:rsid w:val="00FB7531"/>
    <w:rsid w:val="00FB7F38"/>
    <w:rsid w:val="00FB7F45"/>
    <w:rsid w:val="00FB7FF9"/>
    <w:rsid w:val="00FC1005"/>
    <w:rsid w:val="00FC2AE7"/>
    <w:rsid w:val="00FC2C04"/>
    <w:rsid w:val="00FC349E"/>
    <w:rsid w:val="00FC3D20"/>
    <w:rsid w:val="00FC7831"/>
    <w:rsid w:val="00FD0176"/>
    <w:rsid w:val="00FD017C"/>
    <w:rsid w:val="00FD0479"/>
    <w:rsid w:val="00FD1333"/>
    <w:rsid w:val="00FD13F8"/>
    <w:rsid w:val="00FD1C23"/>
    <w:rsid w:val="00FD308A"/>
    <w:rsid w:val="00FD31E9"/>
    <w:rsid w:val="00FD3DD0"/>
    <w:rsid w:val="00FD4316"/>
    <w:rsid w:val="00FD4B08"/>
    <w:rsid w:val="00FD5F15"/>
    <w:rsid w:val="00FD7573"/>
    <w:rsid w:val="00FD774B"/>
    <w:rsid w:val="00FD7940"/>
    <w:rsid w:val="00FD7F76"/>
    <w:rsid w:val="00FE090D"/>
    <w:rsid w:val="00FE1096"/>
    <w:rsid w:val="00FE13F5"/>
    <w:rsid w:val="00FE1BD1"/>
    <w:rsid w:val="00FE1EFA"/>
    <w:rsid w:val="00FE27D2"/>
    <w:rsid w:val="00FE2C90"/>
    <w:rsid w:val="00FE3454"/>
    <w:rsid w:val="00FE403A"/>
    <w:rsid w:val="00FE41A5"/>
    <w:rsid w:val="00FE4515"/>
    <w:rsid w:val="00FE5183"/>
    <w:rsid w:val="00FE5EA1"/>
    <w:rsid w:val="00FE682B"/>
    <w:rsid w:val="00FF0D63"/>
    <w:rsid w:val="00FF18AF"/>
    <w:rsid w:val="00FF250D"/>
    <w:rsid w:val="00FF2917"/>
    <w:rsid w:val="00FF3144"/>
    <w:rsid w:val="00FF3C72"/>
    <w:rsid w:val="00FF4055"/>
    <w:rsid w:val="00FF42D6"/>
    <w:rsid w:val="00FF476A"/>
    <w:rsid w:val="00FF5AE6"/>
    <w:rsid w:val="00FF5D28"/>
    <w:rsid w:val="00FF6234"/>
    <w:rsid w:val="01F81882"/>
    <w:rsid w:val="04E1FA18"/>
    <w:rsid w:val="04F40144"/>
    <w:rsid w:val="0580D066"/>
    <w:rsid w:val="05A5178D"/>
    <w:rsid w:val="05E170A4"/>
    <w:rsid w:val="06DBB43F"/>
    <w:rsid w:val="07D698B3"/>
    <w:rsid w:val="08ACBC86"/>
    <w:rsid w:val="0AE6E819"/>
    <w:rsid w:val="0C243F94"/>
    <w:rsid w:val="0D453D25"/>
    <w:rsid w:val="0D7BC7CC"/>
    <w:rsid w:val="0DDDE9CD"/>
    <w:rsid w:val="0E838EC3"/>
    <w:rsid w:val="107AB9FE"/>
    <w:rsid w:val="112E6202"/>
    <w:rsid w:val="113A0614"/>
    <w:rsid w:val="117EE0A5"/>
    <w:rsid w:val="13644540"/>
    <w:rsid w:val="14091A2B"/>
    <w:rsid w:val="1489D013"/>
    <w:rsid w:val="150DE647"/>
    <w:rsid w:val="15847F88"/>
    <w:rsid w:val="15FFB0FB"/>
    <w:rsid w:val="199DA49E"/>
    <w:rsid w:val="1B98038A"/>
    <w:rsid w:val="1C66475F"/>
    <w:rsid w:val="1D1A35BE"/>
    <w:rsid w:val="1D57D518"/>
    <w:rsid w:val="1D854054"/>
    <w:rsid w:val="1DFD25C9"/>
    <w:rsid w:val="1E1B4FC6"/>
    <w:rsid w:val="1E7622CD"/>
    <w:rsid w:val="1E764F6E"/>
    <w:rsid w:val="1EEBBE4B"/>
    <w:rsid w:val="21572EC3"/>
    <w:rsid w:val="21CAFCE8"/>
    <w:rsid w:val="23091DE9"/>
    <w:rsid w:val="23706053"/>
    <w:rsid w:val="2436A2DA"/>
    <w:rsid w:val="2536C674"/>
    <w:rsid w:val="259F6ADB"/>
    <w:rsid w:val="26A4E9E4"/>
    <w:rsid w:val="26DDAFD3"/>
    <w:rsid w:val="27E25D7D"/>
    <w:rsid w:val="281FE58D"/>
    <w:rsid w:val="28B15751"/>
    <w:rsid w:val="28CD2198"/>
    <w:rsid w:val="290AFCE5"/>
    <w:rsid w:val="29FBE9DC"/>
    <w:rsid w:val="2A6443BC"/>
    <w:rsid w:val="2AED71AF"/>
    <w:rsid w:val="2B2E520B"/>
    <w:rsid w:val="2B7BE189"/>
    <w:rsid w:val="2BADA43D"/>
    <w:rsid w:val="2BBD3D99"/>
    <w:rsid w:val="2C593BA4"/>
    <w:rsid w:val="2C654804"/>
    <w:rsid w:val="2E6254D4"/>
    <w:rsid w:val="30F2AC0A"/>
    <w:rsid w:val="3102FAFE"/>
    <w:rsid w:val="3226A112"/>
    <w:rsid w:val="32E01A76"/>
    <w:rsid w:val="32E5D44D"/>
    <w:rsid w:val="330DBB26"/>
    <w:rsid w:val="334DC9E6"/>
    <w:rsid w:val="3350D995"/>
    <w:rsid w:val="33F8CB1E"/>
    <w:rsid w:val="3407871C"/>
    <w:rsid w:val="34514D9E"/>
    <w:rsid w:val="349F7DB2"/>
    <w:rsid w:val="34E54038"/>
    <w:rsid w:val="356DB664"/>
    <w:rsid w:val="35F49645"/>
    <w:rsid w:val="36D54549"/>
    <w:rsid w:val="37A746AC"/>
    <w:rsid w:val="38237345"/>
    <w:rsid w:val="39544A78"/>
    <w:rsid w:val="397A0587"/>
    <w:rsid w:val="3AF5FA97"/>
    <w:rsid w:val="3B1092B4"/>
    <w:rsid w:val="3CB945F1"/>
    <w:rsid w:val="3D30344E"/>
    <w:rsid w:val="3D409E3C"/>
    <w:rsid w:val="3DF9B7F0"/>
    <w:rsid w:val="3E5B01AF"/>
    <w:rsid w:val="3E87E1EA"/>
    <w:rsid w:val="3FA40220"/>
    <w:rsid w:val="402D9BF3"/>
    <w:rsid w:val="404E137C"/>
    <w:rsid w:val="40D25EC5"/>
    <w:rsid w:val="43678127"/>
    <w:rsid w:val="437BC4AC"/>
    <w:rsid w:val="43D7832A"/>
    <w:rsid w:val="44430450"/>
    <w:rsid w:val="4450A988"/>
    <w:rsid w:val="44DF4446"/>
    <w:rsid w:val="45283045"/>
    <w:rsid w:val="455A0460"/>
    <w:rsid w:val="475EBBBF"/>
    <w:rsid w:val="48754102"/>
    <w:rsid w:val="48C503D8"/>
    <w:rsid w:val="4B94AD03"/>
    <w:rsid w:val="4D266F41"/>
    <w:rsid w:val="4D28252F"/>
    <w:rsid w:val="4DB229DF"/>
    <w:rsid w:val="4E6E358E"/>
    <w:rsid w:val="4EE94108"/>
    <w:rsid w:val="5046CCD2"/>
    <w:rsid w:val="5118B13F"/>
    <w:rsid w:val="5328D3F1"/>
    <w:rsid w:val="53971665"/>
    <w:rsid w:val="53C43A63"/>
    <w:rsid w:val="549FE7C3"/>
    <w:rsid w:val="54BE450F"/>
    <w:rsid w:val="54CDF640"/>
    <w:rsid w:val="54DE6EBF"/>
    <w:rsid w:val="54E71092"/>
    <w:rsid w:val="5510D634"/>
    <w:rsid w:val="566D970D"/>
    <w:rsid w:val="56DBD3CF"/>
    <w:rsid w:val="5737EAE8"/>
    <w:rsid w:val="573FC1B9"/>
    <w:rsid w:val="5750C47D"/>
    <w:rsid w:val="5759BC5C"/>
    <w:rsid w:val="578B3650"/>
    <w:rsid w:val="57E78223"/>
    <w:rsid w:val="58809D5A"/>
    <w:rsid w:val="58BAFEB0"/>
    <w:rsid w:val="5A1F252E"/>
    <w:rsid w:val="5C3F18CA"/>
    <w:rsid w:val="5C548D11"/>
    <w:rsid w:val="5CECAF2B"/>
    <w:rsid w:val="5DD91314"/>
    <w:rsid w:val="5E3D4F17"/>
    <w:rsid w:val="5ECC7208"/>
    <w:rsid w:val="5F80C458"/>
    <w:rsid w:val="5F9AF22E"/>
    <w:rsid w:val="60197088"/>
    <w:rsid w:val="6061B21A"/>
    <w:rsid w:val="608E3180"/>
    <w:rsid w:val="618C6775"/>
    <w:rsid w:val="63E301E0"/>
    <w:rsid w:val="650F8AEA"/>
    <w:rsid w:val="670CC798"/>
    <w:rsid w:val="691F249E"/>
    <w:rsid w:val="6A450909"/>
    <w:rsid w:val="6B9FE2B0"/>
    <w:rsid w:val="6BC9B65C"/>
    <w:rsid w:val="6BD167C8"/>
    <w:rsid w:val="6D1A32A1"/>
    <w:rsid w:val="6D3724B0"/>
    <w:rsid w:val="6D70D99C"/>
    <w:rsid w:val="6EDED3BA"/>
    <w:rsid w:val="6F2749F7"/>
    <w:rsid w:val="6FE95DEA"/>
    <w:rsid w:val="70991608"/>
    <w:rsid w:val="71FD2FCA"/>
    <w:rsid w:val="72A7CC4B"/>
    <w:rsid w:val="7305F9E5"/>
    <w:rsid w:val="73464926"/>
    <w:rsid w:val="734902B6"/>
    <w:rsid w:val="73F0B368"/>
    <w:rsid w:val="74C09BBF"/>
    <w:rsid w:val="74E992E2"/>
    <w:rsid w:val="75A67416"/>
    <w:rsid w:val="7624ABED"/>
    <w:rsid w:val="769B8414"/>
    <w:rsid w:val="76A2B73E"/>
    <w:rsid w:val="7922679A"/>
    <w:rsid w:val="7940A945"/>
    <w:rsid w:val="7A5697F1"/>
    <w:rsid w:val="7A5FEC55"/>
    <w:rsid w:val="7A763A72"/>
    <w:rsid w:val="7B1E6841"/>
    <w:rsid w:val="7B48FDF4"/>
    <w:rsid w:val="7C0E4290"/>
    <w:rsid w:val="7CD19A97"/>
    <w:rsid w:val="7EBA1B7F"/>
    <w:rsid w:val="7F09582B"/>
    <w:rsid w:val="7F3F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571BC2"/>
  <w15:docId w15:val="{6A7E2366-17FB-4500-A06A-4734A35A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FE41A5"/>
    <w:rPr>
      <w:sz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631EE"/>
    <w:pPr>
      <w:keepNext/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Overskrift2">
    <w:name w:val="heading 2"/>
    <w:basedOn w:val="Normal"/>
    <w:next w:val="Normal"/>
    <w:qFormat/>
    <w:rsid w:val="008631EE"/>
    <w:pPr>
      <w:keepNext/>
      <w:spacing w:before="240" w:after="60"/>
      <w:outlineLvl w:val="1"/>
    </w:pPr>
    <w:rPr>
      <w:b/>
      <w:bCs/>
      <w:iCs/>
      <w:caps/>
      <w:szCs w:val="28"/>
    </w:rPr>
  </w:style>
  <w:style w:type="paragraph" w:styleId="Overskrift3">
    <w:name w:val="heading 3"/>
    <w:basedOn w:val="Normal"/>
    <w:next w:val="Normal"/>
    <w:qFormat/>
    <w:rsid w:val="008631EE"/>
    <w:pPr>
      <w:keepNext/>
      <w:spacing w:before="240" w:after="60"/>
      <w:outlineLvl w:val="2"/>
    </w:pPr>
    <w:rPr>
      <w:b/>
      <w:bCs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rdtekst3">
    <w:name w:val="Body Text 3"/>
    <w:basedOn w:val="Normal"/>
    <w:rsid w:val="00FE41A5"/>
    <w:pPr>
      <w:tabs>
        <w:tab w:val="right" w:pos="2835"/>
      </w:tabs>
      <w:jc w:val="right"/>
    </w:pPr>
    <w:rPr>
      <w:rFonts w:ascii="Helvetica" w:hAnsi="Helvetica"/>
      <w:b/>
      <w:sz w:val="24"/>
    </w:rPr>
  </w:style>
  <w:style w:type="paragraph" w:styleId="Topptekst">
    <w:name w:val="header"/>
    <w:basedOn w:val="Normal"/>
    <w:rsid w:val="009026B9"/>
    <w:pPr>
      <w:tabs>
        <w:tab w:val="center" w:pos="4703"/>
        <w:tab w:val="right" w:pos="9406"/>
      </w:tabs>
    </w:pPr>
  </w:style>
  <w:style w:type="paragraph" w:styleId="Bunntekst">
    <w:name w:val="footer"/>
    <w:basedOn w:val="Normal"/>
    <w:link w:val="BunntekstTegn"/>
    <w:rsid w:val="009026B9"/>
    <w:pPr>
      <w:tabs>
        <w:tab w:val="center" w:pos="4703"/>
        <w:tab w:val="right" w:pos="9406"/>
      </w:tabs>
    </w:pPr>
  </w:style>
  <w:style w:type="character" w:styleId="BunntekstTegn" w:customStyle="1">
    <w:name w:val="Bunntekst Tegn"/>
    <w:link w:val="Bunntekst"/>
    <w:rsid w:val="009969AC"/>
    <w:rPr>
      <w:sz w:val="22"/>
      <w:lang w:val="nb-NO" w:eastAsia="nb-NO" w:bidi="ar-SA"/>
    </w:rPr>
  </w:style>
  <w:style w:type="paragraph" w:styleId="Dokumentkart">
    <w:name w:val="Document Map"/>
    <w:basedOn w:val="Normal"/>
    <w:semiHidden/>
    <w:rsid w:val="00964A17"/>
    <w:pPr>
      <w:shd w:val="clear" w:color="auto" w:fill="000080"/>
    </w:pPr>
    <w:rPr>
      <w:rFonts w:ascii="Tahoma" w:hAnsi="Tahoma" w:cs="Tahoma"/>
      <w:sz w:val="20"/>
    </w:rPr>
  </w:style>
  <w:style w:type="character" w:styleId="Dato1" w:customStyle="1">
    <w:name w:val="Dato1"/>
    <w:basedOn w:val="Standardskriftforavsnitt"/>
    <w:rsid w:val="008B44A9"/>
  </w:style>
  <w:style w:type="paragraph" w:styleId="ingress" w:customStyle="1">
    <w:name w:val="ingress"/>
    <w:basedOn w:val="Normal"/>
    <w:rsid w:val="008B44A9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8B44A9"/>
    <w:pPr>
      <w:spacing w:before="100" w:beforeAutospacing="1" w:after="100" w:afterAutospacing="1"/>
    </w:pPr>
    <w:rPr>
      <w:sz w:val="24"/>
      <w:szCs w:val="24"/>
    </w:rPr>
  </w:style>
  <w:style w:type="character" w:styleId="Hyperkobling">
    <w:name w:val="Hyperlink"/>
    <w:rsid w:val="00956338"/>
    <w:rPr>
      <w:color w:val="0000FF"/>
      <w:u w:val="single"/>
    </w:rPr>
  </w:style>
  <w:style w:type="character" w:styleId="date2" w:customStyle="1">
    <w:name w:val="date2"/>
    <w:rsid w:val="00314438"/>
    <w:rPr>
      <w:color w:val="857D75"/>
      <w:sz w:val="22"/>
      <w:szCs w:val="22"/>
    </w:rPr>
  </w:style>
  <w:style w:type="paragraph" w:styleId="Bobletekst">
    <w:name w:val="Balloon Text"/>
    <w:basedOn w:val="Normal"/>
    <w:link w:val="BobletekstTegn"/>
    <w:rsid w:val="002D7DD8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link w:val="Bobletekst"/>
    <w:rsid w:val="002D7DD8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41757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avsnitt">
    <w:name w:val="List Paragraph"/>
    <w:basedOn w:val="Normal"/>
    <w:uiPriority w:val="34"/>
    <w:qFormat/>
    <w:rsid w:val="0041757D"/>
    <w:pPr>
      <w:ind w:left="720"/>
      <w:contextualSpacing/>
    </w:pPr>
  </w:style>
  <w:style w:type="character" w:styleId="Overskrift1Tegn" w:customStyle="1">
    <w:name w:val="Overskrift 1 Tegn"/>
    <w:basedOn w:val="Standardskriftforavsnitt"/>
    <w:link w:val="Overskrift1"/>
    <w:uiPriority w:val="9"/>
    <w:rsid w:val="00A01132"/>
    <w:rPr>
      <w:b/>
      <w:bCs/>
      <w:kern w:val="32"/>
      <w:sz w:val="28"/>
      <w:szCs w:val="32"/>
    </w:rPr>
  </w:style>
  <w:style w:type="paragraph" w:styleId="preface" w:customStyle="1">
    <w:name w:val="preface"/>
    <w:basedOn w:val="Normal"/>
    <w:rsid w:val="00A01132"/>
    <w:rPr>
      <w:b/>
      <w:bCs/>
      <w:sz w:val="24"/>
      <w:szCs w:val="24"/>
    </w:rPr>
  </w:style>
  <w:style w:type="character" w:styleId="telefon" w:customStyle="1">
    <w:name w:val="telefon"/>
    <w:basedOn w:val="Standardskriftforavsnitt"/>
    <w:rsid w:val="00CE14D3"/>
  </w:style>
  <w:style w:type="character" w:styleId="Ulstomtale1" w:customStyle="1">
    <w:name w:val="Uløst omtale1"/>
    <w:basedOn w:val="Standardskriftforavsnitt"/>
    <w:uiPriority w:val="99"/>
    <w:semiHidden/>
    <w:unhideWhenUsed/>
    <w:rsid w:val="00554BAF"/>
    <w:rPr>
      <w:color w:val="605E5C"/>
      <w:shd w:val="clear" w:color="auto" w:fill="E1DFDD"/>
    </w:rPr>
  </w:style>
  <w:style w:type="character" w:styleId="Ulstomtale">
    <w:name w:val="Unresolved Mention"/>
    <w:basedOn w:val="Standardskriftforavsnitt"/>
    <w:uiPriority w:val="99"/>
    <w:semiHidden/>
    <w:unhideWhenUsed/>
    <w:rsid w:val="00533913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Pr>
      <w:color w:val="2B579A"/>
      <w:shd w:val="clear" w:color="auto" w:fill="E6E6E6"/>
    </w:rPr>
  </w:style>
  <w:style w:type="paragraph" w:styleId="Merknadstekst">
    <w:name w:val="annotation text"/>
    <w:basedOn w:val="Normal"/>
    <w:link w:val="MerknadstekstTegn"/>
    <w:semiHidden/>
    <w:unhideWhenUsed/>
    <w:rPr>
      <w:sz w:val="20"/>
    </w:rPr>
  </w:style>
  <w:style w:type="character" w:styleId="MerknadstekstTegn" w:customStyle="1">
    <w:name w:val="Merknadstekst Tegn"/>
    <w:basedOn w:val="Standardskriftforavsnitt"/>
    <w:link w:val="Merknadstekst"/>
    <w:semiHidden/>
  </w:style>
  <w:style w:type="character" w:styleId="Merknadsreferanse">
    <w:name w:val="annotation reference"/>
    <w:basedOn w:val="Standardskriftforavsnitt"/>
    <w:semiHidden/>
    <w:unhideWhenUsed/>
    <w:rPr>
      <w:sz w:val="16"/>
      <w:szCs w:val="16"/>
    </w:rPr>
  </w:style>
  <w:style w:type="table" w:styleId="Tabellrutenett">
    <w:name w:val="Table Grid"/>
    <w:basedOn w:val="Vanligtabell"/>
    <w:rsid w:val="00BE71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utenettabell1lysuthevingsfarge1">
    <w:name w:val="Grid Table 1 Light Accent 1"/>
    <w:basedOn w:val="Vanligtabell"/>
    <w:uiPriority w:val="46"/>
    <w:rsid w:val="008E36D6"/>
    <w:tblPr>
      <w:tblStyleRowBandSize w:val="1"/>
      <w:tblStyleColBandSize w:val="1"/>
      <w:tblBorders>
        <w:top w:val="single" w:color="B8CCE4" w:themeColor="accent1" w:themeTint="66" w:sz="4" w:space="0"/>
        <w:left w:val="single" w:color="B8CCE4" w:themeColor="accent1" w:themeTint="66" w:sz="4" w:space="0"/>
        <w:bottom w:val="single" w:color="B8CCE4" w:themeColor="accent1" w:themeTint="66" w:sz="4" w:space="0"/>
        <w:right w:val="single" w:color="B8CCE4" w:themeColor="accent1" w:themeTint="66" w:sz="4" w:space="0"/>
        <w:insideH w:val="single" w:color="B8CCE4" w:themeColor="accent1" w:themeTint="66" w:sz="4" w:space="0"/>
        <w:insideV w:val="single" w:color="B8CCE4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5B3D7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etabell5mrkuthevingsfarge5">
    <w:name w:val="List Table 5 Dark Accent 5"/>
    <w:basedOn w:val="Vanligtabell"/>
    <w:uiPriority w:val="50"/>
    <w:rsid w:val="009121BD"/>
    <w:rPr>
      <w:color w:val="FFFFFF" w:themeColor="background1"/>
    </w:rPr>
    <w:tblPr>
      <w:tblStyleRowBandSize w:val="1"/>
      <w:tblStyleColBandSize w:val="1"/>
      <w:tblBorders>
        <w:top w:val="single" w:color="4BACC6" w:themeColor="accent5" w:sz="24" w:space="0"/>
        <w:left w:val="single" w:color="4BACC6" w:themeColor="accent5" w:sz="24" w:space="0"/>
        <w:bottom w:val="single" w:color="4BACC6" w:themeColor="accent5" w:sz="24" w:space="0"/>
        <w:right w:val="single" w:color="4BACC6" w:themeColor="accent5" w:sz="24" w:space="0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9121BD"/>
    <w:rPr>
      <w:color w:val="FFFFFF" w:themeColor="background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24" w:space="0"/>
        <w:bottom w:val="single" w:color="C0504D" w:themeColor="accent2" w:sz="24" w:space="0"/>
        <w:right w:val="single" w:color="C0504D" w:themeColor="accent2" w:sz="24" w:space="0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9121BD"/>
    <w:rPr>
      <w:color w:val="FFFFFF" w:themeColor="background1"/>
    </w:rPr>
    <w:tblPr>
      <w:tblStyleRowBandSize w:val="1"/>
      <w:tblStyleColBandSize w:val="1"/>
      <w:tblBorders>
        <w:top w:val="single" w:color="4F81BD" w:themeColor="accent1" w:sz="24" w:space="0"/>
        <w:left w:val="single" w:color="4F81BD" w:themeColor="accent1" w:sz="24" w:space="0"/>
        <w:bottom w:val="single" w:color="4F81BD" w:themeColor="accent1" w:sz="24" w:space="0"/>
        <w:right w:val="single" w:color="4F81BD" w:themeColor="accent1" w:sz="24" w:space="0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536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9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2451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00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9878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33125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39441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0467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8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0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7430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61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3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15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0879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34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652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67084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48656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13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044361">
      <w:bodyDiv w:val="1"/>
      <w:marLeft w:val="45"/>
      <w:marRight w:val="4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410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6583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79520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5326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29689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13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3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27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9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4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35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72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15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4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47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7910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8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0956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1949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403325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18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4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3425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5671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12701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1856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8124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142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6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7923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4219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9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03516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5401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855476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59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3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230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0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723062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706493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54739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700939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56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3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5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7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80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15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1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5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95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4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34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0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183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21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40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8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3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7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04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53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52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920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23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5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7650">
      <w:bodyDiv w:val="1"/>
      <w:marLeft w:val="45"/>
      <w:marRight w:val="45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5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93482">
                  <w:marLeft w:val="-112"/>
                  <w:marRight w:val="-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3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7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769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41813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1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27995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211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036892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59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393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26528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62374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564124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16821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468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0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154186">
                          <w:marLeft w:val="435"/>
                          <w:marRight w:val="10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467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78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265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2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170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3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9376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73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97789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082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5255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56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9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5942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2271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5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88423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2982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213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7923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9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10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543"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95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156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4177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770357">
                                  <w:marLeft w:val="16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015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4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3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3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4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36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9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772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112642\Local%20Settings\Temporary%20Internet%20Files\Content.IE5\A9QDYX43\pressemelding%5b1%5d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EllenAnetteEriksen xmlns="b03d7965-b2e5-471b-ae1f-33c279548f40">
      <UserInfo>
        <DisplayName/>
        <AccountId xsi:nil="true"/>
        <AccountType/>
      </UserInfo>
    </EllenAnetteErikse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20" ma:contentTypeDescription="Create a new document." ma:contentTypeScope="" ma:versionID="4cb24d712e00dea4fbaeb36f3ac5125f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8fcc574193707586d3903562d1229a64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EllenAnetteErikse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EllenAnetteEriksen" ma:index="24" nillable="true" ma:displayName="Ellen Anette Eriksen" ma:format="Dropdown" ma:list="UserInfo" ma:SharePointGroup="0" ma:internalName="EllenAnetteErikse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a48b78-d06e-4b2a-9130-7392b695756d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395404-8E60-4B25-84CD-C5B355DA9229}">
  <ds:schemaRefs>
    <ds:schemaRef ds:uri="http://schemas.microsoft.com/office/2006/metadata/properties"/>
    <ds:schemaRef ds:uri="http://schemas.microsoft.com/office/infopath/2007/PartnerControls"/>
    <ds:schemaRef ds:uri="22fb54e8-8695-438e-813f-ba1d707e115d"/>
    <ds:schemaRef ds:uri="b03d7965-b2e5-471b-ae1f-33c279548f40"/>
  </ds:schemaRefs>
</ds:datastoreItem>
</file>

<file path=customXml/itemProps2.xml><?xml version="1.0" encoding="utf-8"?>
<ds:datastoreItem xmlns:ds="http://schemas.openxmlformats.org/officeDocument/2006/customXml" ds:itemID="{A1EAC70C-9D17-4B28-AFCF-7073C1FB74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A25C16-0652-4816-8A49-B256F9335A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E11F4D-8435-4537-A68E-2D45B4562046}"/>
</file>

<file path=docMetadata/LabelInfo.xml><?xml version="1.0" encoding="utf-8"?>
<clbl:labelList xmlns:clbl="http://schemas.microsoft.com/office/2020/mipLabelMetadata">
  <clbl:label id="{d3491420-1ae2-4120-89e6-e6f668f067e2}" enabled="1" method="Standard" siteId="{62366534-1ec3-4962-8869-9b5535279d0b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pressemelding[1]</ap:Template>
  <ap:Application>Microsoft Word for the web</ap:Application>
  <ap:DocSecurity>0</ap:DocSecurity>
  <ap:ScaleCrop>false</ap:ScaleCrop>
  <ap:Company>Aetat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Jakobsen, Håvard</dc:creator>
  <keywords/>
  <lastModifiedBy>Stalleland, Asle</lastModifiedBy>
  <revision>77</revision>
  <lastPrinted>2020-06-09T11:54:00.0000000Z</lastPrinted>
  <dcterms:created xsi:type="dcterms:W3CDTF">2026-05-28T06:42:00.0000000Z</dcterms:created>
  <dcterms:modified xsi:type="dcterms:W3CDTF">2026-10-02T05:49:08.1664271Z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etDate">
    <vt:lpwstr>2020-10-01T17:24:45Z</vt:lpwstr>
  </property>
  <property fmtid="{D5CDD505-2E9C-101B-9397-08002B2CF9AE}" pid="4" name="MSIP_Label_d3491420-1ae2-4120-89e6-e6f668f067e2_Method">
    <vt:lpwstr>Standard</vt:lpwstr>
  </property>
  <property fmtid="{D5CDD505-2E9C-101B-9397-08002B2CF9AE}" pid="5" name="MSIP_Label_d3491420-1ae2-4120-89e6-e6f668f067e2_Name">
    <vt:lpwstr>d3491420-1ae2-4120-89e6-e6f668f067e2</vt:lpwstr>
  </property>
  <property fmtid="{D5CDD505-2E9C-101B-9397-08002B2CF9AE}" pid="6" name="MSIP_Label_d3491420-1ae2-4120-89e6-e6f668f067e2_SiteId">
    <vt:lpwstr>62366534-1ec3-4962-8869-9b5535279d0b</vt:lpwstr>
  </property>
  <property fmtid="{D5CDD505-2E9C-101B-9397-08002B2CF9AE}" pid="7" name="MSIP_Label_d3491420-1ae2-4120-89e6-e6f668f067e2_ActionId">
    <vt:lpwstr/>
  </property>
  <property fmtid="{D5CDD505-2E9C-101B-9397-08002B2CF9AE}" pid="8" name="MSIP_Label_d3491420-1ae2-4120-89e6-e6f668f067e2_ContentBits">
    <vt:lpwstr>0</vt:lpwstr>
  </property>
  <property fmtid="{D5CDD505-2E9C-101B-9397-08002B2CF9AE}" pid="9" name="ContentTypeId">
    <vt:lpwstr>0x0101008E2A1521550D7A48AB326AAFBB78B4A6</vt:lpwstr>
  </property>
  <property fmtid="{D5CDD505-2E9C-101B-9397-08002B2CF9AE}" pid="10" name="MediaServiceImageTags">
    <vt:lpwstr/>
  </property>
  <property fmtid="{D5CDD505-2E9C-101B-9397-08002B2CF9AE}" pid="11" name="docLang">
    <vt:lpwstr>nb</vt:lpwstr>
  </property>
</Properties>
</file>