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C1B4" w14:textId="77777777" w:rsidR="005C3D8D" w:rsidRDefault="005971D2" w:rsidP="00D816A4">
      <w:pPr>
        <w:tabs>
          <w:tab w:val="left" w:pos="8010"/>
        </w:tabs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951B6D" wp14:editId="6A4A03C1">
            <wp:simplePos x="0" y="0"/>
            <wp:positionH relativeFrom="column">
              <wp:posOffset>4995545</wp:posOffset>
            </wp:positionH>
            <wp:positionV relativeFrom="paragraph">
              <wp:posOffset>-3810</wp:posOffset>
            </wp:positionV>
            <wp:extent cx="762000" cy="481330"/>
            <wp:effectExtent l="0" t="0" r="0" b="0"/>
            <wp:wrapThrough wrapText="bothSides">
              <wp:wrapPolygon edited="0">
                <wp:start x="6480" y="0"/>
                <wp:lineTo x="0" y="7694"/>
                <wp:lineTo x="0" y="16243"/>
                <wp:lineTo x="6480" y="20517"/>
                <wp:lineTo x="13500" y="20517"/>
                <wp:lineTo x="14040" y="20517"/>
                <wp:lineTo x="21060" y="14533"/>
                <wp:lineTo x="21060" y="9404"/>
                <wp:lineTo x="13500" y="0"/>
                <wp:lineTo x="6480" y="0"/>
              </wp:wrapPolygon>
            </wp:wrapThrough>
            <wp:docPr id="7" name="Bilde 7" descr="NA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NAV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8EB35" w14:textId="77777777" w:rsidR="005C3D8D" w:rsidRPr="00157E5E" w:rsidRDefault="005C3D8D" w:rsidP="00711E08">
      <w:pPr>
        <w:rPr>
          <w:sz w:val="24"/>
        </w:rPr>
      </w:pPr>
      <w:bookmarkStart w:id="0" w:name="txtSlett"/>
      <w:bookmarkEnd w:id="0"/>
    </w:p>
    <w:p w14:paraId="3D1458C6" w14:textId="77777777" w:rsidR="004B3CF7" w:rsidRPr="00157E5E" w:rsidRDefault="004B3CF7" w:rsidP="00711E08">
      <w:pPr>
        <w:rPr>
          <w:sz w:val="24"/>
        </w:rPr>
      </w:pPr>
    </w:p>
    <w:p w14:paraId="4C33E80C" w14:textId="77777777" w:rsidR="006733F9" w:rsidRDefault="006733F9" w:rsidP="00711E08">
      <w:pPr>
        <w:rPr>
          <w:rFonts w:cs="Arial"/>
          <w:sz w:val="24"/>
        </w:rPr>
      </w:pPr>
      <w:bookmarkStart w:id="1" w:name="lblvDato"/>
      <w:bookmarkStart w:id="2" w:name="txtMottaker"/>
      <w:bookmarkEnd w:id="1"/>
      <w:bookmarkEnd w:id="2"/>
    </w:p>
    <w:p w14:paraId="51BF13A8" w14:textId="148BA489" w:rsidR="004B3CF7" w:rsidRPr="006733F9" w:rsidRDefault="00F332C8" w:rsidP="00711E08">
      <w:pPr>
        <w:rPr>
          <w:rFonts w:cs="Arial"/>
          <w:b/>
          <w:bCs/>
          <w:sz w:val="24"/>
        </w:rPr>
      </w:pPr>
      <w:r w:rsidRPr="006733F9">
        <w:rPr>
          <w:rFonts w:cs="Arial"/>
          <w:b/>
          <w:bCs/>
          <w:sz w:val="24"/>
        </w:rPr>
        <w:t xml:space="preserve">Møte i </w:t>
      </w:r>
      <w:r w:rsidR="00C4506F" w:rsidRPr="006733F9">
        <w:rPr>
          <w:rFonts w:cs="Arial"/>
          <w:b/>
          <w:bCs/>
          <w:sz w:val="24"/>
        </w:rPr>
        <w:t>Brukerutvalget Nav Møre og Romsdal</w:t>
      </w:r>
      <w:r w:rsidR="00EF1B56" w:rsidRPr="006733F9">
        <w:rPr>
          <w:rFonts w:cs="Arial"/>
          <w:b/>
          <w:bCs/>
          <w:sz w:val="24"/>
        </w:rPr>
        <w:t xml:space="preserve"> </w:t>
      </w:r>
    </w:p>
    <w:p w14:paraId="6876587F" w14:textId="77777777" w:rsidR="00097B27" w:rsidRDefault="00097B27" w:rsidP="00097B27">
      <w:bookmarkStart w:id="3" w:name="txtAdresse"/>
      <w:bookmarkEnd w:id="3"/>
    </w:p>
    <w:p w14:paraId="690E4EB5" w14:textId="788D86B9" w:rsidR="00097B27" w:rsidRDefault="00097B27" w:rsidP="00097B27">
      <w:r>
        <w:t xml:space="preserve">Tid: 28.05.2026, kl. 10 – 13  </w:t>
      </w:r>
      <w:r>
        <w:tab/>
      </w:r>
    </w:p>
    <w:p w14:paraId="64EE5B5B" w14:textId="77777777" w:rsidR="00097B27" w:rsidRPr="00196367" w:rsidRDefault="00097B27" w:rsidP="00097B27">
      <w:pPr>
        <w:rPr>
          <w:sz w:val="24"/>
          <w:lang w:val="nn-NO"/>
        </w:rPr>
      </w:pPr>
      <w:r w:rsidRPr="00196367">
        <w:rPr>
          <w:sz w:val="24"/>
          <w:lang w:val="nn-NO"/>
        </w:rPr>
        <w:t xml:space="preserve">Stad: Nav fylkeskontor (Birger </w:t>
      </w:r>
      <w:proofErr w:type="spellStart"/>
      <w:r w:rsidRPr="00196367">
        <w:rPr>
          <w:sz w:val="24"/>
          <w:lang w:val="nn-NO"/>
        </w:rPr>
        <w:t>Hatlebakks</w:t>
      </w:r>
      <w:proofErr w:type="spellEnd"/>
      <w:r w:rsidRPr="00196367">
        <w:rPr>
          <w:sz w:val="24"/>
          <w:lang w:val="nn-NO"/>
        </w:rPr>
        <w:t xml:space="preserve"> veg 17)</w:t>
      </w:r>
    </w:p>
    <w:p w14:paraId="2A61EE9F" w14:textId="77777777" w:rsidR="004B3CF7" w:rsidRPr="00157E5E" w:rsidRDefault="004B3CF7" w:rsidP="00711E08">
      <w:pPr>
        <w:rPr>
          <w:rFonts w:cs="Arial"/>
          <w:sz w:val="24"/>
        </w:rPr>
      </w:pPr>
    </w:p>
    <w:p w14:paraId="0A0C1465" w14:textId="7A4481B7" w:rsidR="00F55131" w:rsidRPr="00157E5E" w:rsidRDefault="004D344A" w:rsidP="00711E08">
      <w:pPr>
        <w:rPr>
          <w:rFonts w:cs="Arial"/>
          <w:sz w:val="24"/>
        </w:rPr>
      </w:pPr>
      <w:bookmarkStart w:id="4" w:name="txtPost"/>
      <w:bookmarkEnd w:id="4"/>
      <w:r>
        <w:rPr>
          <w:rFonts w:cs="Arial"/>
          <w:sz w:val="24"/>
        </w:rPr>
        <w:t>Til</w:t>
      </w:r>
      <w:r w:rsidR="00B461AE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stede: </w:t>
      </w:r>
    </w:p>
    <w:p w14:paraId="25458D85" w14:textId="466257D9" w:rsidR="000E315E" w:rsidRPr="00097B27" w:rsidRDefault="00826DE4" w:rsidP="00711E08">
      <w:pPr>
        <w:rPr>
          <w:rFonts w:cs="Arial"/>
          <w:sz w:val="24"/>
          <w:lang w:val="en-US"/>
        </w:rPr>
      </w:pPr>
      <w:bookmarkStart w:id="5" w:name="txtAtt"/>
      <w:bookmarkEnd w:id="5"/>
      <w:r w:rsidRPr="00CD6CA5">
        <w:rPr>
          <w:rFonts w:cs="Arial"/>
          <w:sz w:val="24"/>
          <w:lang w:val="en-US"/>
        </w:rPr>
        <w:t>Marie Hoem, Inge Jonny Hide, Bengt Eriksson, Hallgeir Holen, Elin Melby</w:t>
      </w:r>
      <w:r w:rsidR="00B461AE" w:rsidRPr="00CD6CA5">
        <w:rPr>
          <w:rFonts w:cs="Arial"/>
          <w:sz w:val="24"/>
          <w:lang w:val="en-US"/>
        </w:rPr>
        <w:t>, May Grethe Gridseth</w:t>
      </w:r>
      <w:r w:rsidR="00CD6CA5" w:rsidRPr="00CD6CA5">
        <w:rPr>
          <w:rFonts w:cs="Arial"/>
          <w:sz w:val="24"/>
          <w:lang w:val="en-US"/>
        </w:rPr>
        <w:t>, Cami</w:t>
      </w:r>
      <w:r w:rsidR="00CD6CA5">
        <w:rPr>
          <w:rFonts w:cs="Arial"/>
          <w:sz w:val="24"/>
          <w:lang w:val="en-US"/>
        </w:rPr>
        <w:t>lla Nerli</w:t>
      </w:r>
      <w:r w:rsidR="002A70A1" w:rsidRPr="00CD6CA5">
        <w:rPr>
          <w:lang w:val="en-US"/>
        </w:rPr>
        <w:t xml:space="preserve">                                                                                                                       </w:t>
      </w:r>
      <w:bookmarkStart w:id="6" w:name="txtNotat"/>
      <w:bookmarkEnd w:id="6"/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7"/>
        <w:gridCol w:w="222"/>
      </w:tblGrid>
      <w:tr w:rsidR="003810F5" w:rsidRPr="00CD6CA5" w14:paraId="5D7D7FCC" w14:textId="77777777" w:rsidTr="008E0340">
        <w:trPr>
          <w:cantSplit/>
          <w:tblHeader/>
        </w:trPr>
        <w:tc>
          <w:tcPr>
            <w:tcW w:w="0" w:type="auto"/>
          </w:tcPr>
          <w:p w14:paraId="7852F490" w14:textId="60614194" w:rsidR="003810F5" w:rsidRPr="00CD6CA5" w:rsidRDefault="003810F5" w:rsidP="00097B27">
            <w:pPr>
              <w:spacing w:line="276" w:lineRule="auto"/>
              <w:rPr>
                <w:sz w:val="24"/>
                <w:lang w:val="en-US"/>
              </w:rPr>
            </w:pPr>
            <w:bookmarkStart w:id="7" w:name="bmTil"/>
            <w:bookmarkStart w:id="8" w:name="lblTilstede"/>
            <w:bookmarkStart w:id="9" w:name="lblDRef"/>
            <w:bookmarkEnd w:id="7"/>
            <w:bookmarkEnd w:id="8"/>
            <w:bookmarkEnd w:id="9"/>
          </w:p>
        </w:tc>
        <w:tc>
          <w:tcPr>
            <w:tcW w:w="0" w:type="auto"/>
          </w:tcPr>
          <w:p w14:paraId="217D42EF" w14:textId="77777777" w:rsidR="003810F5" w:rsidRPr="00CD6CA5" w:rsidRDefault="003810F5" w:rsidP="008C709B">
            <w:pPr>
              <w:rPr>
                <w:sz w:val="24"/>
                <w:lang w:val="en-US"/>
              </w:rPr>
            </w:pPr>
            <w:bookmarkStart w:id="10" w:name="txtDRef"/>
            <w:bookmarkStart w:id="11" w:name="bmTil2"/>
            <w:bookmarkStart w:id="12" w:name="bmTilstede"/>
            <w:bookmarkEnd w:id="10"/>
            <w:bookmarkEnd w:id="11"/>
            <w:bookmarkEnd w:id="12"/>
          </w:p>
        </w:tc>
      </w:tr>
      <w:tr w:rsidR="003810F5" w14:paraId="2BBA1F29" w14:textId="77777777" w:rsidTr="008E0340">
        <w:trPr>
          <w:cantSplit/>
        </w:trPr>
        <w:tc>
          <w:tcPr>
            <w:tcW w:w="0" w:type="auto"/>
          </w:tcPr>
          <w:p w14:paraId="329C9F0F" w14:textId="3FEB3D86" w:rsidR="003810F5" w:rsidRPr="00FA1FE5" w:rsidRDefault="00B461AE" w:rsidP="008C709B">
            <w:pPr>
              <w:spacing w:line="276" w:lineRule="auto"/>
              <w:ind w:left="-108"/>
              <w:rPr>
                <w:sz w:val="24"/>
              </w:rPr>
            </w:pPr>
            <w:bookmarkStart w:id="13" w:name="lblVRef"/>
            <w:bookmarkStart w:id="14" w:name="bmFra"/>
            <w:bookmarkStart w:id="15" w:name="lblForfall"/>
            <w:bookmarkEnd w:id="13"/>
            <w:bookmarkEnd w:id="14"/>
            <w:bookmarkEnd w:id="15"/>
            <w:r>
              <w:rPr>
                <w:sz w:val="24"/>
              </w:rPr>
              <w:t>Referent</w:t>
            </w:r>
            <w:r w:rsidR="00C4506F">
              <w:rPr>
                <w:sz w:val="24"/>
              </w:rPr>
              <w:t>:</w:t>
            </w:r>
            <w:r w:rsidR="00097B27">
              <w:rPr>
                <w:sz w:val="24"/>
              </w:rPr>
              <w:t xml:space="preserve"> </w:t>
            </w:r>
            <w:r w:rsidR="00097B27">
              <w:rPr>
                <w:sz w:val="24"/>
              </w:rPr>
              <w:t>Elin Christine Melby</w:t>
            </w:r>
          </w:p>
        </w:tc>
        <w:tc>
          <w:tcPr>
            <w:tcW w:w="0" w:type="auto"/>
          </w:tcPr>
          <w:p w14:paraId="3D8ED625" w14:textId="77777777" w:rsidR="003810F5" w:rsidRPr="00157E5E" w:rsidRDefault="003810F5" w:rsidP="008C709B">
            <w:pPr>
              <w:rPr>
                <w:sz w:val="24"/>
              </w:rPr>
            </w:pPr>
            <w:bookmarkStart w:id="16" w:name="txtVRef"/>
            <w:bookmarkStart w:id="17" w:name="bmGruppe"/>
            <w:bookmarkStart w:id="18" w:name="bmForfall"/>
            <w:bookmarkEnd w:id="16"/>
            <w:bookmarkEnd w:id="17"/>
            <w:bookmarkEnd w:id="18"/>
          </w:p>
        </w:tc>
      </w:tr>
      <w:tr w:rsidR="003810F5" w14:paraId="5B52F0DA" w14:textId="77777777" w:rsidTr="008E0340">
        <w:trPr>
          <w:cantSplit/>
        </w:trPr>
        <w:tc>
          <w:tcPr>
            <w:tcW w:w="0" w:type="auto"/>
          </w:tcPr>
          <w:p w14:paraId="1E4A39F2" w14:textId="31CACAD5" w:rsidR="003810F5" w:rsidRPr="00FA1FE5" w:rsidRDefault="003810F5" w:rsidP="00097B27">
            <w:pPr>
              <w:spacing w:line="276" w:lineRule="auto"/>
              <w:rPr>
                <w:sz w:val="24"/>
              </w:rPr>
            </w:pPr>
            <w:bookmarkStart w:id="19" w:name="lblBrukernavn"/>
            <w:bookmarkStart w:id="20" w:name="lblReferent"/>
            <w:bookmarkEnd w:id="19"/>
            <w:bookmarkEnd w:id="20"/>
          </w:p>
        </w:tc>
        <w:tc>
          <w:tcPr>
            <w:tcW w:w="0" w:type="auto"/>
          </w:tcPr>
          <w:p w14:paraId="209DA86C" w14:textId="65FF1265" w:rsidR="003810F5" w:rsidRPr="00157E5E" w:rsidRDefault="003810F5" w:rsidP="008C709B">
            <w:pPr>
              <w:rPr>
                <w:sz w:val="24"/>
              </w:rPr>
            </w:pPr>
            <w:bookmarkStart w:id="21" w:name="txtBrukernavn"/>
            <w:bookmarkStart w:id="22" w:name="bmReferent"/>
            <w:bookmarkEnd w:id="21"/>
            <w:bookmarkEnd w:id="22"/>
          </w:p>
        </w:tc>
      </w:tr>
    </w:tbl>
    <w:p w14:paraId="17EECF30" w14:textId="77777777" w:rsidR="0097203A" w:rsidRPr="000D159A" w:rsidRDefault="001803EC" w:rsidP="00711E08">
      <w:pPr>
        <w:rPr>
          <w:sz w:val="24"/>
        </w:rPr>
      </w:pPr>
      <w:bookmarkStart w:id="23" w:name="bmKopiTil"/>
      <w:bookmarkEnd w:id="23"/>
      <w:r w:rsidRPr="000D159A">
        <w:rPr>
          <w:sz w:val="24"/>
        </w:rPr>
        <w:t xml:space="preserve">    </w:t>
      </w:r>
      <w:r w:rsidR="005924B1" w:rsidRPr="000D159A">
        <w:rPr>
          <w:sz w:val="24"/>
        </w:rPr>
        <w:t xml:space="preserve">  </w:t>
      </w:r>
      <w:r w:rsidRPr="000D159A">
        <w:rPr>
          <w:sz w:val="24"/>
        </w:rPr>
        <w:t xml:space="preserve"> </w:t>
      </w:r>
    </w:p>
    <w:p w14:paraId="709DB1C7" w14:textId="77777777" w:rsidR="004B3CF7" w:rsidRPr="00CF72DD" w:rsidRDefault="004B3CF7" w:rsidP="00711E08">
      <w:pPr>
        <w:rPr>
          <w:lang w:val="nn-NO"/>
        </w:rPr>
      </w:pPr>
    </w:p>
    <w:p w14:paraId="6CBA238A" w14:textId="7CCCB297" w:rsidR="004B3CF7" w:rsidRPr="00EE7836" w:rsidRDefault="00C4506F" w:rsidP="00BD037C">
      <w:pPr>
        <w:pStyle w:val="Overskrift1NAV"/>
        <w:rPr>
          <w:sz w:val="32"/>
          <w:szCs w:val="32"/>
          <w:lang w:val="nn-NO"/>
        </w:rPr>
      </w:pPr>
      <w:bookmarkStart w:id="24" w:name="txtOverskrift"/>
      <w:bookmarkEnd w:id="24"/>
      <w:r w:rsidRPr="00EE7836">
        <w:rPr>
          <w:sz w:val="32"/>
          <w:szCs w:val="32"/>
          <w:lang w:val="nn-NO"/>
        </w:rPr>
        <w:t xml:space="preserve">Sakliste </w:t>
      </w:r>
    </w:p>
    <w:p w14:paraId="3BF255E7" w14:textId="77777777" w:rsidR="004B3CF7" w:rsidRPr="00EE7836" w:rsidRDefault="004B3CF7" w:rsidP="00157E5E">
      <w:pPr>
        <w:rPr>
          <w:sz w:val="24"/>
          <w:lang w:val="nn-NO"/>
        </w:rPr>
      </w:pPr>
      <w:bookmarkStart w:id="25" w:name="txtTekst"/>
      <w:bookmarkEnd w:id="25"/>
    </w:p>
    <w:p w14:paraId="33BAA60E" w14:textId="0B4DF347" w:rsidR="00EE7836" w:rsidRDefault="00491A44" w:rsidP="00EE7836">
      <w:pPr>
        <w:rPr>
          <w:b/>
          <w:bCs/>
          <w:sz w:val="24"/>
          <w:lang w:val="nn-NO"/>
        </w:rPr>
      </w:pPr>
      <w:r>
        <w:rPr>
          <w:b/>
          <w:bCs/>
          <w:sz w:val="24"/>
          <w:lang w:val="nn-NO"/>
        </w:rPr>
        <w:t>21</w:t>
      </w:r>
      <w:r w:rsidR="00EE7836" w:rsidRPr="00B507A8">
        <w:rPr>
          <w:b/>
          <w:bCs/>
          <w:sz w:val="24"/>
          <w:lang w:val="nn-NO"/>
        </w:rPr>
        <w:t>/26</w:t>
      </w:r>
      <w:r w:rsidR="00EE7836" w:rsidRPr="00B507A8">
        <w:rPr>
          <w:b/>
          <w:bCs/>
          <w:sz w:val="24"/>
          <w:lang w:val="nn-NO"/>
        </w:rPr>
        <w:tab/>
        <w:t>Godkjenning av sakliste</w:t>
      </w:r>
      <w:r w:rsidR="00B44D46">
        <w:rPr>
          <w:b/>
          <w:bCs/>
          <w:sz w:val="24"/>
          <w:lang w:val="nn-NO"/>
        </w:rPr>
        <w:t>: godkjent</w:t>
      </w:r>
    </w:p>
    <w:p w14:paraId="3EA1D708" w14:textId="77777777" w:rsidR="005D53E9" w:rsidRPr="00B507A8" w:rsidRDefault="005D53E9" w:rsidP="00EE7836">
      <w:pPr>
        <w:rPr>
          <w:b/>
          <w:bCs/>
          <w:sz w:val="24"/>
          <w:lang w:val="nn-NO"/>
        </w:rPr>
      </w:pPr>
    </w:p>
    <w:p w14:paraId="7D56355B" w14:textId="2496F5A0" w:rsidR="00EE7836" w:rsidRPr="00B44D46" w:rsidRDefault="00491A44" w:rsidP="00EE7836">
      <w:pPr>
        <w:rPr>
          <w:sz w:val="24"/>
          <w:lang w:val="nn-NO"/>
        </w:rPr>
      </w:pPr>
      <w:r>
        <w:rPr>
          <w:b/>
          <w:bCs/>
          <w:sz w:val="24"/>
          <w:lang w:val="nn-NO"/>
        </w:rPr>
        <w:t>22</w:t>
      </w:r>
      <w:r w:rsidR="00EE7836" w:rsidRPr="00B507A8">
        <w:rPr>
          <w:b/>
          <w:bCs/>
          <w:sz w:val="24"/>
          <w:lang w:val="nn-NO"/>
        </w:rPr>
        <w:t>/26</w:t>
      </w:r>
      <w:r w:rsidR="00EE7836" w:rsidRPr="00B507A8">
        <w:rPr>
          <w:b/>
          <w:bCs/>
          <w:sz w:val="24"/>
          <w:lang w:val="nn-NO"/>
        </w:rPr>
        <w:tab/>
        <w:t xml:space="preserve">Godkjenning av referat </w:t>
      </w:r>
      <w:proofErr w:type="spellStart"/>
      <w:r w:rsidR="00747457" w:rsidRPr="00B507A8">
        <w:rPr>
          <w:b/>
          <w:bCs/>
          <w:sz w:val="24"/>
          <w:lang w:val="nn-NO"/>
        </w:rPr>
        <w:t>fra</w:t>
      </w:r>
      <w:proofErr w:type="spellEnd"/>
      <w:r w:rsidR="00747457" w:rsidRPr="00B507A8">
        <w:rPr>
          <w:b/>
          <w:bCs/>
          <w:sz w:val="24"/>
          <w:lang w:val="nn-NO"/>
        </w:rPr>
        <w:t xml:space="preserve"> sist</w:t>
      </w:r>
      <w:r w:rsidR="00EE7836" w:rsidRPr="00B507A8">
        <w:rPr>
          <w:b/>
          <w:bCs/>
          <w:sz w:val="24"/>
          <w:lang w:val="nn-NO"/>
        </w:rPr>
        <w:t xml:space="preserve"> møte</w:t>
      </w:r>
      <w:r w:rsidR="00747457" w:rsidRPr="00B507A8">
        <w:rPr>
          <w:b/>
          <w:bCs/>
          <w:sz w:val="24"/>
          <w:lang w:val="nn-NO"/>
        </w:rPr>
        <w:t>,</w:t>
      </w:r>
      <w:r w:rsidR="00EE7836" w:rsidRPr="00B507A8">
        <w:rPr>
          <w:b/>
          <w:bCs/>
          <w:sz w:val="24"/>
          <w:lang w:val="nn-NO"/>
        </w:rPr>
        <w:t xml:space="preserve"> </w:t>
      </w:r>
      <w:r w:rsidR="00747457" w:rsidRPr="00B507A8">
        <w:rPr>
          <w:b/>
          <w:bCs/>
          <w:sz w:val="24"/>
          <w:lang w:val="nn-NO"/>
        </w:rPr>
        <w:t>2</w:t>
      </w:r>
      <w:r>
        <w:rPr>
          <w:b/>
          <w:bCs/>
          <w:sz w:val="24"/>
          <w:lang w:val="nn-NO"/>
        </w:rPr>
        <w:t>6</w:t>
      </w:r>
      <w:r w:rsidR="00747457" w:rsidRPr="00B507A8">
        <w:rPr>
          <w:b/>
          <w:bCs/>
          <w:sz w:val="24"/>
          <w:lang w:val="nn-NO"/>
        </w:rPr>
        <w:t xml:space="preserve">. </w:t>
      </w:r>
      <w:r>
        <w:rPr>
          <w:b/>
          <w:bCs/>
          <w:sz w:val="24"/>
          <w:lang w:val="nn-NO"/>
        </w:rPr>
        <w:t xml:space="preserve">mai </w:t>
      </w:r>
      <w:r w:rsidR="00747457" w:rsidRPr="00B507A8">
        <w:rPr>
          <w:b/>
          <w:bCs/>
          <w:sz w:val="24"/>
          <w:lang w:val="nn-NO"/>
        </w:rPr>
        <w:t>2026</w:t>
      </w:r>
      <w:r w:rsidR="00B44D46">
        <w:rPr>
          <w:b/>
          <w:bCs/>
          <w:sz w:val="24"/>
          <w:lang w:val="nn-NO"/>
        </w:rPr>
        <w:t xml:space="preserve">: </w:t>
      </w:r>
      <w:r w:rsidR="00B44D46">
        <w:rPr>
          <w:sz w:val="24"/>
          <w:lang w:val="nn-NO"/>
        </w:rPr>
        <w:t>K</w:t>
      </w:r>
      <w:r w:rsidR="00B44D46" w:rsidRPr="00B44D46">
        <w:rPr>
          <w:sz w:val="24"/>
          <w:lang w:val="nn-NO"/>
        </w:rPr>
        <w:t xml:space="preserve">ommentar May Grethe: Ikkje </w:t>
      </w:r>
      <w:proofErr w:type="spellStart"/>
      <w:r w:rsidR="00B44D46" w:rsidRPr="00B44D46">
        <w:rPr>
          <w:sz w:val="24"/>
          <w:lang w:val="nn-NO"/>
        </w:rPr>
        <w:t>kommet</w:t>
      </w:r>
      <w:proofErr w:type="spellEnd"/>
      <w:r w:rsidR="00B44D46" w:rsidRPr="00B44D46">
        <w:rPr>
          <w:sz w:val="24"/>
          <w:lang w:val="nn-NO"/>
        </w:rPr>
        <w:t xml:space="preserve"> inn i teams enda så har ikkje sett den. Referatet sendes ut på nytt og tilgang på teams </w:t>
      </w:r>
      <w:proofErr w:type="spellStart"/>
      <w:r w:rsidR="00B44D46" w:rsidRPr="00B44D46">
        <w:rPr>
          <w:sz w:val="24"/>
          <w:lang w:val="nn-NO"/>
        </w:rPr>
        <w:t>sjekkes</w:t>
      </w:r>
      <w:proofErr w:type="spellEnd"/>
      <w:r w:rsidR="00B44D46" w:rsidRPr="00B44D46">
        <w:rPr>
          <w:sz w:val="24"/>
          <w:lang w:val="nn-NO"/>
        </w:rPr>
        <w:t xml:space="preserve"> for alle medlemmer. </w:t>
      </w:r>
      <w:r w:rsidR="003E36EE" w:rsidRPr="00B44D46">
        <w:rPr>
          <w:sz w:val="24"/>
          <w:lang w:val="nn-NO"/>
        </w:rPr>
        <w:t>Godkjenne</w:t>
      </w:r>
      <w:r w:rsidR="00B44D46" w:rsidRPr="00B44D46">
        <w:rPr>
          <w:sz w:val="24"/>
          <w:lang w:val="nn-NO"/>
        </w:rPr>
        <w:t xml:space="preserve"> i neste møte. </w:t>
      </w:r>
    </w:p>
    <w:p w14:paraId="1C10AD85" w14:textId="77777777" w:rsidR="005D53E9" w:rsidRPr="00B507A8" w:rsidRDefault="005D53E9" w:rsidP="00EE7836">
      <w:pPr>
        <w:rPr>
          <w:b/>
          <w:bCs/>
          <w:sz w:val="24"/>
          <w:lang w:val="nn-NO"/>
        </w:rPr>
      </w:pPr>
    </w:p>
    <w:p w14:paraId="3E91FC59" w14:textId="702EB774" w:rsidR="00C4506F" w:rsidRDefault="00B10904" w:rsidP="00EE7836">
      <w:pPr>
        <w:rPr>
          <w:b/>
          <w:bCs/>
          <w:sz w:val="24"/>
          <w:lang w:val="nn-NO"/>
        </w:rPr>
      </w:pPr>
      <w:r>
        <w:rPr>
          <w:b/>
          <w:bCs/>
          <w:sz w:val="24"/>
          <w:lang w:val="nn-NO"/>
        </w:rPr>
        <w:t>18</w:t>
      </w:r>
      <w:r w:rsidR="00EE7836" w:rsidRPr="00B507A8">
        <w:rPr>
          <w:b/>
          <w:bCs/>
          <w:sz w:val="24"/>
          <w:lang w:val="nn-NO"/>
        </w:rPr>
        <w:t>/26</w:t>
      </w:r>
      <w:r w:rsidR="00EE7836" w:rsidRPr="00B507A8">
        <w:rPr>
          <w:b/>
          <w:bCs/>
          <w:sz w:val="24"/>
          <w:lang w:val="nn-NO"/>
        </w:rPr>
        <w:tab/>
      </w:r>
      <w:r w:rsidR="00C4506F" w:rsidRPr="00B507A8">
        <w:rPr>
          <w:b/>
          <w:bCs/>
          <w:sz w:val="24"/>
          <w:lang w:val="nn-NO"/>
        </w:rPr>
        <w:t xml:space="preserve"> </w:t>
      </w:r>
      <w:r w:rsidR="00B02A1F" w:rsidRPr="00B507A8">
        <w:rPr>
          <w:b/>
          <w:bCs/>
          <w:sz w:val="24"/>
          <w:lang w:val="nn-NO"/>
        </w:rPr>
        <w:t xml:space="preserve">Nytt frå </w:t>
      </w:r>
      <w:r w:rsidR="00AD76EE" w:rsidRPr="00B507A8">
        <w:rPr>
          <w:b/>
          <w:bCs/>
          <w:sz w:val="24"/>
          <w:lang w:val="nn-NO"/>
        </w:rPr>
        <w:t xml:space="preserve">Nav og </w:t>
      </w:r>
      <w:r w:rsidR="00B02A1F" w:rsidRPr="00B507A8">
        <w:rPr>
          <w:b/>
          <w:bCs/>
          <w:sz w:val="24"/>
          <w:lang w:val="nn-NO"/>
        </w:rPr>
        <w:t>organisasjonane</w:t>
      </w:r>
    </w:p>
    <w:p w14:paraId="507DC4F6" w14:textId="46BA7D66" w:rsidR="00B44D46" w:rsidRDefault="00B44D46" w:rsidP="00EE7836">
      <w:pPr>
        <w:rPr>
          <w:sz w:val="24"/>
        </w:rPr>
      </w:pPr>
      <w:r w:rsidRPr="00B44D46">
        <w:rPr>
          <w:b/>
          <w:bCs/>
          <w:sz w:val="24"/>
        </w:rPr>
        <w:t>Kontaktsenteret; Camilla Nerli</w:t>
      </w:r>
      <w:r w:rsidRPr="00B44D46">
        <w:rPr>
          <w:sz w:val="24"/>
        </w:rPr>
        <w:t>: Etats MBA har behandlet flytting av</w:t>
      </w:r>
      <w:r w:rsidR="00151E1F">
        <w:rPr>
          <w:sz w:val="24"/>
        </w:rPr>
        <w:t xml:space="preserve"> Nav</w:t>
      </w:r>
      <w:r w:rsidRPr="00B44D46">
        <w:rPr>
          <w:sz w:val="24"/>
        </w:rPr>
        <w:t xml:space="preserve"> </w:t>
      </w:r>
      <w:r w:rsidR="00151E1F" w:rsidRPr="00B44D46">
        <w:rPr>
          <w:sz w:val="24"/>
        </w:rPr>
        <w:t>kontaktsenter</w:t>
      </w:r>
      <w:r w:rsidRPr="00B44D46">
        <w:rPr>
          <w:sz w:val="24"/>
        </w:rPr>
        <w:t xml:space="preserve"> over til ytelseslinja. Saksbehandler sykepenger. 16 veiledere sitter på utvidet saksbehandling av sykepenger. 2 dager i uken.</w:t>
      </w:r>
      <w:r>
        <w:rPr>
          <w:sz w:val="24"/>
        </w:rPr>
        <w:t xml:space="preserve"> For å få ned saksbehandlingstiden. Skal saksbehandle underveis for å løse oppgavene, for å få ned saksbehandlingstiden og </w:t>
      </w:r>
      <w:r w:rsidR="00E44F31">
        <w:rPr>
          <w:sz w:val="24"/>
        </w:rPr>
        <w:t>arbeids</w:t>
      </w:r>
      <w:r>
        <w:rPr>
          <w:sz w:val="24"/>
        </w:rPr>
        <w:t xml:space="preserve">presset i NAY. Tror at etter sommeren vil kontaktsenteret få enda flere oppgaver. Saksbehandling er ny oppgave, har kun veiledet tidligere. Dette krever opplæring og rigging av tjenesten. </w:t>
      </w:r>
    </w:p>
    <w:p w14:paraId="367B7049" w14:textId="1F1F2B23" w:rsidR="00B44D46" w:rsidRDefault="00B44D46" w:rsidP="00EE7836">
      <w:pPr>
        <w:rPr>
          <w:b/>
          <w:bCs/>
          <w:sz w:val="24"/>
        </w:rPr>
      </w:pPr>
      <w:r>
        <w:rPr>
          <w:sz w:val="24"/>
        </w:rPr>
        <w:t xml:space="preserve">På grunn av måten </w:t>
      </w:r>
      <w:r w:rsidR="003E36EE">
        <w:rPr>
          <w:sz w:val="24"/>
        </w:rPr>
        <w:t>kontaktsentret</w:t>
      </w:r>
      <w:r>
        <w:rPr>
          <w:sz w:val="24"/>
        </w:rPr>
        <w:t xml:space="preserve"> er organisert rundt </w:t>
      </w:r>
      <w:r w:rsidR="003E36EE">
        <w:rPr>
          <w:sz w:val="24"/>
        </w:rPr>
        <w:t>løsning</w:t>
      </w:r>
      <w:r>
        <w:rPr>
          <w:sz w:val="24"/>
        </w:rPr>
        <w:t xml:space="preserve"> av oppgaver, </w:t>
      </w:r>
      <w:r w:rsidR="0079280E">
        <w:rPr>
          <w:sz w:val="24"/>
        </w:rPr>
        <w:t>strukturert</w:t>
      </w:r>
      <w:r>
        <w:rPr>
          <w:sz w:val="24"/>
        </w:rPr>
        <w:t xml:space="preserve">, så ser man at de løser dette effektivt. </w:t>
      </w:r>
      <w:r>
        <w:rPr>
          <w:b/>
          <w:bCs/>
          <w:sz w:val="24"/>
        </w:rPr>
        <w:t xml:space="preserve"> </w:t>
      </w:r>
    </w:p>
    <w:p w14:paraId="308E3AC6" w14:textId="77777777" w:rsidR="0079280E" w:rsidRDefault="0079280E" w:rsidP="00EE7836">
      <w:pPr>
        <w:rPr>
          <w:b/>
          <w:bCs/>
          <w:sz w:val="24"/>
        </w:rPr>
      </w:pPr>
    </w:p>
    <w:p w14:paraId="2C48FB3C" w14:textId="49DC3C2D" w:rsidR="0079280E" w:rsidRDefault="0079280E" w:rsidP="00EE7836">
      <w:pPr>
        <w:rPr>
          <w:sz w:val="24"/>
        </w:rPr>
      </w:pPr>
      <w:r>
        <w:rPr>
          <w:b/>
          <w:bCs/>
          <w:sz w:val="24"/>
        </w:rPr>
        <w:t xml:space="preserve">SAFO, </w:t>
      </w:r>
      <w:r w:rsidRPr="0079280E">
        <w:rPr>
          <w:b/>
          <w:bCs/>
          <w:sz w:val="24"/>
        </w:rPr>
        <w:t xml:space="preserve">NFU, May Grethe: </w:t>
      </w:r>
      <w:r w:rsidRPr="0079280E">
        <w:rPr>
          <w:sz w:val="24"/>
        </w:rPr>
        <w:t xml:space="preserve">5 </w:t>
      </w:r>
      <w:proofErr w:type="spellStart"/>
      <w:r w:rsidRPr="0079280E">
        <w:rPr>
          <w:sz w:val="24"/>
        </w:rPr>
        <w:t>mnd</w:t>
      </w:r>
      <w:proofErr w:type="spellEnd"/>
      <w:r w:rsidRPr="0079280E">
        <w:rPr>
          <w:sz w:val="24"/>
        </w:rPr>
        <w:t xml:space="preserve"> siden C</w:t>
      </w:r>
      <w:r>
        <w:rPr>
          <w:sz w:val="24"/>
        </w:rPr>
        <w:t>R</w:t>
      </w:r>
      <w:r w:rsidRPr="0079280E">
        <w:rPr>
          <w:sz w:val="24"/>
        </w:rPr>
        <w:t>PD innført- kritisk til krav om kompetanse som tas bort</w:t>
      </w:r>
      <w:r>
        <w:rPr>
          <w:sz w:val="24"/>
        </w:rPr>
        <w:t xml:space="preserve"> i kommunene</w:t>
      </w:r>
      <w:r w:rsidRPr="0079280E">
        <w:rPr>
          <w:sz w:val="24"/>
        </w:rPr>
        <w:t xml:space="preserve"> og størrelse på boenheter.</w:t>
      </w:r>
      <w:r>
        <w:rPr>
          <w:sz w:val="24"/>
        </w:rPr>
        <w:t xml:space="preserve"> </w:t>
      </w:r>
    </w:p>
    <w:p w14:paraId="0CCDC8D1" w14:textId="1780C0C8" w:rsidR="0079280E" w:rsidRDefault="0079280E" w:rsidP="00EE7836">
      <w:pPr>
        <w:rPr>
          <w:sz w:val="24"/>
        </w:rPr>
      </w:pPr>
      <w:r>
        <w:rPr>
          <w:sz w:val="24"/>
        </w:rPr>
        <w:t>Startlån; Manglende tilb</w:t>
      </w:r>
      <w:r w:rsidR="00CC46DA">
        <w:rPr>
          <w:sz w:val="24"/>
        </w:rPr>
        <w:t>emelding</w:t>
      </w:r>
      <w:r>
        <w:rPr>
          <w:sz w:val="24"/>
        </w:rPr>
        <w:t xml:space="preserve"> rundt innsendt søknad. </w:t>
      </w:r>
    </w:p>
    <w:p w14:paraId="46F310D5" w14:textId="2563F326" w:rsidR="0079280E" w:rsidRDefault="0079280E" w:rsidP="00EE7836">
      <w:pPr>
        <w:rPr>
          <w:sz w:val="24"/>
        </w:rPr>
      </w:pPr>
      <w:r>
        <w:rPr>
          <w:sz w:val="24"/>
        </w:rPr>
        <w:t xml:space="preserve">Bengt; Hvordan vil CRPD og kompetansekravet påvirke Nav sine tjenester? Skal Brukerutvalget behandle saken?  </w:t>
      </w:r>
    </w:p>
    <w:p w14:paraId="348350E7" w14:textId="1F6C8843" w:rsidR="0079280E" w:rsidRDefault="0079280E" w:rsidP="00EE7836">
      <w:pPr>
        <w:rPr>
          <w:sz w:val="24"/>
        </w:rPr>
      </w:pPr>
      <w:r>
        <w:rPr>
          <w:sz w:val="24"/>
        </w:rPr>
        <w:t xml:space="preserve">Marie: Skal SAFO sende bekymring på saken? </w:t>
      </w:r>
    </w:p>
    <w:p w14:paraId="16F35669" w14:textId="453DE3F2" w:rsidR="0079280E" w:rsidRDefault="0079280E" w:rsidP="00EE7836">
      <w:pPr>
        <w:rPr>
          <w:sz w:val="24"/>
        </w:rPr>
      </w:pPr>
      <w:r>
        <w:rPr>
          <w:sz w:val="24"/>
        </w:rPr>
        <w:t xml:space="preserve">Hallgeir: Ved lovendring skal saken ut på høring. Her kan det være en høringsmulighet. </w:t>
      </w:r>
    </w:p>
    <w:p w14:paraId="63D6C079" w14:textId="77777777" w:rsidR="004D344A" w:rsidRDefault="0079280E" w:rsidP="00EE7836">
      <w:pPr>
        <w:rPr>
          <w:sz w:val="24"/>
        </w:rPr>
      </w:pPr>
      <w:r>
        <w:rPr>
          <w:sz w:val="24"/>
        </w:rPr>
        <w:t>May Grethe undersøker og følge opp det.</w:t>
      </w:r>
    </w:p>
    <w:p w14:paraId="433E36E7" w14:textId="77777777" w:rsidR="004D344A" w:rsidRDefault="004D344A" w:rsidP="00EE7836">
      <w:pPr>
        <w:rPr>
          <w:sz w:val="24"/>
        </w:rPr>
      </w:pPr>
    </w:p>
    <w:p w14:paraId="0C3B5478" w14:textId="77777777" w:rsidR="004D344A" w:rsidRDefault="004D344A" w:rsidP="00EE7836">
      <w:pPr>
        <w:rPr>
          <w:sz w:val="24"/>
        </w:rPr>
      </w:pPr>
    </w:p>
    <w:p w14:paraId="7C2E36A5" w14:textId="77777777" w:rsidR="00A61DB7" w:rsidRDefault="00A61DB7" w:rsidP="00EE7836">
      <w:pPr>
        <w:rPr>
          <w:b/>
          <w:bCs/>
          <w:sz w:val="24"/>
        </w:rPr>
      </w:pPr>
    </w:p>
    <w:p w14:paraId="612D71BD" w14:textId="32E0FBF2" w:rsidR="003A761B" w:rsidRDefault="004D344A" w:rsidP="00EE7836">
      <w:pPr>
        <w:rPr>
          <w:b/>
          <w:bCs/>
          <w:sz w:val="24"/>
        </w:rPr>
      </w:pPr>
      <w:r w:rsidRPr="004D344A">
        <w:rPr>
          <w:b/>
          <w:bCs/>
          <w:sz w:val="24"/>
        </w:rPr>
        <w:lastRenderedPageBreak/>
        <w:t>Pensjonistforbundet; Bengt</w:t>
      </w:r>
      <w:r>
        <w:rPr>
          <w:b/>
          <w:bCs/>
          <w:sz w:val="24"/>
        </w:rPr>
        <w:t xml:space="preserve">: </w:t>
      </w:r>
      <w:r w:rsidRPr="004D344A">
        <w:rPr>
          <w:sz w:val="24"/>
        </w:rPr>
        <w:t>Fornøyd med trygdeoppgjøret i år.</w:t>
      </w:r>
      <w:r>
        <w:rPr>
          <w:b/>
          <w:bCs/>
          <w:sz w:val="24"/>
        </w:rPr>
        <w:t xml:space="preserve"> </w:t>
      </w:r>
      <w:r w:rsidR="003A761B">
        <w:rPr>
          <w:b/>
          <w:bCs/>
          <w:sz w:val="24"/>
        </w:rPr>
        <w:t>4,69%</w:t>
      </w:r>
    </w:p>
    <w:p w14:paraId="3F9D9652" w14:textId="4DB9835F" w:rsidR="003A761B" w:rsidRPr="003A761B" w:rsidRDefault="003A761B" w:rsidP="00EE7836">
      <w:pPr>
        <w:rPr>
          <w:sz w:val="24"/>
        </w:rPr>
      </w:pPr>
      <w:r w:rsidRPr="003A761B">
        <w:rPr>
          <w:sz w:val="24"/>
        </w:rPr>
        <w:t>Fått 80 000,- til ABC for psykisk helse for å drive opplysningsarbeid</w:t>
      </w:r>
    </w:p>
    <w:p w14:paraId="3314A5C9" w14:textId="77777777" w:rsidR="00677408" w:rsidRDefault="003A761B" w:rsidP="00EE7836">
      <w:pPr>
        <w:rPr>
          <w:sz w:val="24"/>
        </w:rPr>
      </w:pPr>
      <w:r w:rsidRPr="003A761B">
        <w:rPr>
          <w:sz w:val="24"/>
        </w:rPr>
        <w:t xml:space="preserve">10 </w:t>
      </w:r>
      <w:proofErr w:type="spellStart"/>
      <w:r w:rsidRPr="003A761B">
        <w:rPr>
          <w:sz w:val="24"/>
        </w:rPr>
        <w:t>mill</w:t>
      </w:r>
      <w:proofErr w:type="spellEnd"/>
      <w:r w:rsidRPr="003A761B">
        <w:rPr>
          <w:sz w:val="24"/>
        </w:rPr>
        <w:t xml:space="preserve"> til Eldre ut av ensomhet.</w:t>
      </w:r>
      <w:r>
        <w:rPr>
          <w:sz w:val="24"/>
        </w:rPr>
        <w:t xml:space="preserve"> </w:t>
      </w:r>
    </w:p>
    <w:p w14:paraId="3892A560" w14:textId="194C5693" w:rsidR="00677408" w:rsidRDefault="00677408" w:rsidP="00EE7836">
      <w:pPr>
        <w:rPr>
          <w:sz w:val="24"/>
        </w:rPr>
      </w:pPr>
      <w:r w:rsidRPr="00826DE4">
        <w:rPr>
          <w:sz w:val="24"/>
        </w:rPr>
        <w:t>Stor aktivitet og stabilt medlemskap.</w:t>
      </w:r>
      <w:r w:rsidR="000035C7" w:rsidRPr="00826DE4">
        <w:rPr>
          <w:sz w:val="24"/>
        </w:rPr>
        <w:t xml:space="preserve"> </w:t>
      </w:r>
      <w:r w:rsidR="000035C7" w:rsidRPr="000035C7">
        <w:rPr>
          <w:sz w:val="24"/>
        </w:rPr>
        <w:t>SSB registrerer levealder; den har væ</w:t>
      </w:r>
      <w:r w:rsidR="000035C7">
        <w:rPr>
          <w:sz w:val="24"/>
        </w:rPr>
        <w:t xml:space="preserve">rt stabil </w:t>
      </w:r>
      <w:r w:rsidR="008070FF">
        <w:rPr>
          <w:sz w:val="24"/>
        </w:rPr>
        <w:t xml:space="preserve">de siste 3 årene, </w:t>
      </w:r>
      <w:r w:rsidR="000035C7">
        <w:rPr>
          <w:sz w:val="24"/>
        </w:rPr>
        <w:t xml:space="preserve">men faktisk gått litt ned. </w:t>
      </w:r>
    </w:p>
    <w:p w14:paraId="0450D935" w14:textId="77777777" w:rsidR="00C32EFA" w:rsidRDefault="00C32EFA" w:rsidP="00EE7836">
      <w:pPr>
        <w:rPr>
          <w:sz w:val="24"/>
        </w:rPr>
      </w:pPr>
    </w:p>
    <w:p w14:paraId="7C6DAF94" w14:textId="51F66A92" w:rsidR="00C32EFA" w:rsidRDefault="00995914" w:rsidP="00EE7836">
      <w:pPr>
        <w:rPr>
          <w:sz w:val="24"/>
        </w:rPr>
      </w:pPr>
      <w:r w:rsidRPr="00995914">
        <w:rPr>
          <w:b/>
          <w:bCs/>
          <w:sz w:val="24"/>
        </w:rPr>
        <w:t>NHO, Inge-Jonny:</w:t>
      </w:r>
      <w:r>
        <w:rPr>
          <w:sz w:val="24"/>
        </w:rPr>
        <w:t xml:space="preserve"> Refusjon av sykepenger og behandling, Nav sin oppgave som blir lagt på bedriftene. </w:t>
      </w:r>
      <w:r w:rsidR="00BC6A0A">
        <w:rPr>
          <w:sz w:val="24"/>
        </w:rPr>
        <w:t xml:space="preserve">Gjør konflikten med Nav stor. </w:t>
      </w:r>
    </w:p>
    <w:p w14:paraId="4D46F1EE" w14:textId="23A41548" w:rsidR="00135BA4" w:rsidRDefault="00135BA4" w:rsidP="00EE7836">
      <w:pPr>
        <w:rPr>
          <w:sz w:val="24"/>
        </w:rPr>
      </w:pPr>
      <w:r>
        <w:rPr>
          <w:sz w:val="24"/>
        </w:rPr>
        <w:t xml:space="preserve">Kamilla: de behandler refusjon til arbeidsgiver på </w:t>
      </w:r>
      <w:r w:rsidR="00053313">
        <w:rPr>
          <w:sz w:val="24"/>
        </w:rPr>
        <w:t>kontaktsentret</w:t>
      </w:r>
      <w:r>
        <w:rPr>
          <w:sz w:val="24"/>
        </w:rPr>
        <w:t xml:space="preserve"> nå så det er forhåpninger om at situasjonen skal bedre seg for </w:t>
      </w:r>
      <w:r w:rsidR="00FC6357">
        <w:rPr>
          <w:sz w:val="24"/>
        </w:rPr>
        <w:t xml:space="preserve">arbeidsgivere. Saksbehandlingstiden ligger på nav.no og blir hele tiden oppdatert. Har ligget på 11 uker. </w:t>
      </w:r>
      <w:r w:rsidR="00C508F8">
        <w:rPr>
          <w:sz w:val="24"/>
        </w:rPr>
        <w:t xml:space="preserve">Det ideelle er 4 uker. </w:t>
      </w:r>
      <w:r w:rsidR="00BA4682">
        <w:rPr>
          <w:sz w:val="24"/>
        </w:rPr>
        <w:t xml:space="preserve">Forventet saksbehandlingstid på nav.no nå er 5 uker. Dette viser at vi er på en bedringsvei for å ta unna det som ligger. </w:t>
      </w:r>
    </w:p>
    <w:p w14:paraId="7E533744" w14:textId="4DE013EE" w:rsidR="006877EE" w:rsidRDefault="006877EE" w:rsidP="00EE7836">
      <w:pPr>
        <w:rPr>
          <w:sz w:val="24"/>
        </w:rPr>
      </w:pPr>
      <w:r>
        <w:rPr>
          <w:sz w:val="24"/>
        </w:rPr>
        <w:t xml:space="preserve">NHO ønsker orientering i neste møte hvordan det går med saksbehandlingstiden. </w:t>
      </w:r>
      <w:r w:rsidR="00B0485B">
        <w:rPr>
          <w:sz w:val="24"/>
        </w:rPr>
        <w:t>Send gjerne inn bestilling på det i god tid før neste møte</w:t>
      </w:r>
    </w:p>
    <w:p w14:paraId="2049310F" w14:textId="28AF1D7D" w:rsidR="00B0485B" w:rsidRDefault="00401130" w:rsidP="00EE7836">
      <w:pPr>
        <w:rPr>
          <w:sz w:val="24"/>
        </w:rPr>
      </w:pPr>
      <w:r>
        <w:rPr>
          <w:sz w:val="24"/>
        </w:rPr>
        <w:t xml:space="preserve">Saksbehandlingstiden på sykepenger påvirker også VTA ordningen, der Arbeids- og inkluderingsbedriften forskutterer sykepenger. </w:t>
      </w:r>
    </w:p>
    <w:p w14:paraId="71359238" w14:textId="77777777" w:rsidR="00AE3BEE" w:rsidRDefault="00AE3BEE" w:rsidP="00EE7836">
      <w:pPr>
        <w:rPr>
          <w:sz w:val="24"/>
        </w:rPr>
      </w:pPr>
    </w:p>
    <w:p w14:paraId="34D996A8" w14:textId="15F34FAB" w:rsidR="002F1E6E" w:rsidRDefault="002F1E6E" w:rsidP="00EE7836">
      <w:pPr>
        <w:rPr>
          <w:sz w:val="24"/>
        </w:rPr>
      </w:pPr>
      <w:r w:rsidRPr="002F1E6E">
        <w:rPr>
          <w:b/>
          <w:bCs/>
          <w:sz w:val="24"/>
        </w:rPr>
        <w:t xml:space="preserve">Hjelpemiddelsentralen; Hallgeir: </w:t>
      </w:r>
      <w:r w:rsidRPr="00F4144F">
        <w:rPr>
          <w:sz w:val="24"/>
        </w:rPr>
        <w:t xml:space="preserve">Jobber med digital utvikling. </w:t>
      </w:r>
      <w:r w:rsidR="00F4144F" w:rsidRPr="00F4144F">
        <w:rPr>
          <w:sz w:val="24"/>
        </w:rPr>
        <w:t>Dette bedrer saksbehandlingstiden og utleveringstiden.</w:t>
      </w:r>
      <w:r w:rsidR="00F4144F">
        <w:rPr>
          <w:b/>
          <w:bCs/>
          <w:sz w:val="24"/>
        </w:rPr>
        <w:t xml:space="preserve"> </w:t>
      </w:r>
      <w:r w:rsidR="00F4144F" w:rsidRPr="00F4144F">
        <w:rPr>
          <w:sz w:val="24"/>
        </w:rPr>
        <w:t xml:space="preserve">Brukerne får mer innsyn i saken sin. </w:t>
      </w:r>
      <w:r w:rsidR="0028696C">
        <w:rPr>
          <w:sz w:val="24"/>
        </w:rPr>
        <w:t xml:space="preserve">Frigitt en stilling frem til ferien for å saksbehandle høreapparat. </w:t>
      </w:r>
      <w:proofErr w:type="spellStart"/>
      <w:r w:rsidR="0028696C">
        <w:rPr>
          <w:sz w:val="24"/>
        </w:rPr>
        <w:t>Pga</w:t>
      </w:r>
      <w:proofErr w:type="spellEnd"/>
      <w:r w:rsidR="0028696C">
        <w:rPr>
          <w:sz w:val="24"/>
        </w:rPr>
        <w:t xml:space="preserve"> store restanser hos NAY. </w:t>
      </w:r>
      <w:r w:rsidR="0011466E">
        <w:rPr>
          <w:sz w:val="24"/>
        </w:rPr>
        <w:t xml:space="preserve">Ordningen med </w:t>
      </w:r>
      <w:proofErr w:type="spellStart"/>
      <w:r w:rsidR="0011466E">
        <w:rPr>
          <w:sz w:val="24"/>
        </w:rPr>
        <w:t>utlvering</w:t>
      </w:r>
      <w:proofErr w:type="spellEnd"/>
      <w:r w:rsidR="0011466E">
        <w:rPr>
          <w:sz w:val="24"/>
        </w:rPr>
        <w:t xml:space="preserve"> og testing hos bruker er en utfordring på leverandørsiden. </w:t>
      </w:r>
      <w:r w:rsidR="000B7156">
        <w:rPr>
          <w:sz w:val="24"/>
        </w:rPr>
        <w:t xml:space="preserve">Behandler søknader som kom inn i november i fjor så det er lang saksbehandlingstid. </w:t>
      </w:r>
    </w:p>
    <w:p w14:paraId="5F3CD49F" w14:textId="77777777" w:rsidR="0035700B" w:rsidRDefault="0035700B" w:rsidP="00EE7836">
      <w:pPr>
        <w:rPr>
          <w:sz w:val="24"/>
        </w:rPr>
      </w:pPr>
    </w:p>
    <w:p w14:paraId="5B26C0BE" w14:textId="33729DAB" w:rsidR="0079280E" w:rsidRPr="00501E63" w:rsidRDefault="0035700B" w:rsidP="00EE7836">
      <w:pPr>
        <w:rPr>
          <w:sz w:val="24"/>
          <w:lang w:val="nn-NO"/>
        </w:rPr>
      </w:pPr>
      <w:r w:rsidRPr="00D507E4">
        <w:rPr>
          <w:b/>
          <w:bCs/>
          <w:sz w:val="24"/>
          <w:lang w:val="nn-NO"/>
        </w:rPr>
        <w:t xml:space="preserve">Rådet for ung </w:t>
      </w:r>
      <w:proofErr w:type="spellStart"/>
      <w:r w:rsidRPr="00D507E4">
        <w:rPr>
          <w:b/>
          <w:bCs/>
          <w:sz w:val="24"/>
          <w:lang w:val="nn-NO"/>
        </w:rPr>
        <w:t>medvirkning</w:t>
      </w:r>
      <w:proofErr w:type="spellEnd"/>
      <w:r w:rsidRPr="00D507E4">
        <w:rPr>
          <w:b/>
          <w:bCs/>
          <w:sz w:val="24"/>
          <w:lang w:val="nn-NO"/>
        </w:rPr>
        <w:t>, Marie:</w:t>
      </w:r>
      <w:r w:rsidRPr="0035700B">
        <w:rPr>
          <w:sz w:val="24"/>
          <w:lang w:val="nn-NO"/>
        </w:rPr>
        <w:t xml:space="preserve"> </w:t>
      </w:r>
      <w:r w:rsidR="00D507E4">
        <w:rPr>
          <w:sz w:val="24"/>
          <w:lang w:val="nn-NO"/>
        </w:rPr>
        <w:t>S</w:t>
      </w:r>
      <w:r w:rsidRPr="0035700B">
        <w:rPr>
          <w:sz w:val="24"/>
          <w:lang w:val="nn-NO"/>
        </w:rPr>
        <w:t>amling i Kristiansund i juni</w:t>
      </w:r>
      <w:r>
        <w:rPr>
          <w:sz w:val="24"/>
          <w:lang w:val="nn-NO"/>
        </w:rPr>
        <w:t xml:space="preserve">. </w:t>
      </w:r>
      <w:r w:rsidR="00D507E4">
        <w:rPr>
          <w:sz w:val="24"/>
          <w:lang w:val="nn-NO"/>
        </w:rPr>
        <w:t xml:space="preserve">Programmet er ikkje klart enda. Ønske å binde saman </w:t>
      </w:r>
      <w:proofErr w:type="spellStart"/>
      <w:r w:rsidR="00D507E4">
        <w:rPr>
          <w:sz w:val="24"/>
          <w:lang w:val="nn-NO"/>
        </w:rPr>
        <w:t>brukerutvalget</w:t>
      </w:r>
      <w:proofErr w:type="spellEnd"/>
      <w:r w:rsidR="00D507E4">
        <w:rPr>
          <w:sz w:val="24"/>
          <w:lang w:val="nn-NO"/>
        </w:rPr>
        <w:t xml:space="preserve"> og rådet- erfaringsutveksling og samarbeid. </w:t>
      </w:r>
      <w:r w:rsidR="00D93176">
        <w:rPr>
          <w:sz w:val="24"/>
          <w:lang w:val="nn-NO"/>
        </w:rPr>
        <w:t xml:space="preserve">Få </w:t>
      </w:r>
      <w:proofErr w:type="spellStart"/>
      <w:r w:rsidR="00D93176">
        <w:rPr>
          <w:sz w:val="24"/>
          <w:lang w:val="nn-NO"/>
        </w:rPr>
        <w:t>noen</w:t>
      </w:r>
      <w:proofErr w:type="spellEnd"/>
      <w:r w:rsidR="00D93176">
        <w:rPr>
          <w:sz w:val="24"/>
          <w:lang w:val="nn-NO"/>
        </w:rPr>
        <w:t xml:space="preserve"> </w:t>
      </w:r>
      <w:proofErr w:type="spellStart"/>
      <w:r w:rsidR="00D93176">
        <w:rPr>
          <w:sz w:val="24"/>
          <w:lang w:val="nn-NO"/>
        </w:rPr>
        <w:t>representanter</w:t>
      </w:r>
      <w:proofErr w:type="spellEnd"/>
      <w:r w:rsidR="00D93176">
        <w:rPr>
          <w:sz w:val="24"/>
          <w:lang w:val="nn-NO"/>
        </w:rPr>
        <w:t xml:space="preserve"> frå Rådet for å overta etter Marie i </w:t>
      </w:r>
      <w:proofErr w:type="spellStart"/>
      <w:r w:rsidR="00D93176">
        <w:rPr>
          <w:sz w:val="24"/>
          <w:lang w:val="nn-NO"/>
        </w:rPr>
        <w:t>brukerutvalget</w:t>
      </w:r>
      <w:proofErr w:type="spellEnd"/>
      <w:r w:rsidR="00D93176">
        <w:rPr>
          <w:sz w:val="24"/>
          <w:lang w:val="nn-NO"/>
        </w:rPr>
        <w:t xml:space="preserve">. </w:t>
      </w:r>
    </w:p>
    <w:p w14:paraId="0A37168E" w14:textId="77777777" w:rsidR="005D53E9" w:rsidRPr="0035700B" w:rsidRDefault="005D53E9" w:rsidP="00EE7836">
      <w:pPr>
        <w:rPr>
          <w:b/>
          <w:bCs/>
          <w:sz w:val="24"/>
          <w:lang w:val="nn-NO"/>
        </w:rPr>
      </w:pPr>
    </w:p>
    <w:p w14:paraId="1D93D17A" w14:textId="77777777" w:rsidR="00CA259A" w:rsidRPr="0035700B" w:rsidRDefault="00CA259A" w:rsidP="00EE7836">
      <w:pPr>
        <w:rPr>
          <w:b/>
          <w:bCs/>
          <w:sz w:val="24"/>
          <w:lang w:val="nn-NO"/>
        </w:rPr>
      </w:pPr>
    </w:p>
    <w:p w14:paraId="631793AB" w14:textId="582019DE" w:rsidR="00D27D17" w:rsidRPr="00826DE4" w:rsidRDefault="00D27D17" w:rsidP="00D27D17">
      <w:pPr>
        <w:rPr>
          <w:sz w:val="24"/>
        </w:rPr>
      </w:pPr>
      <w:r w:rsidRPr="00826DE4">
        <w:rPr>
          <w:b/>
          <w:bCs/>
          <w:sz w:val="24"/>
        </w:rPr>
        <w:t>23/26</w:t>
      </w:r>
      <w:r w:rsidRPr="00826DE4">
        <w:rPr>
          <w:b/>
          <w:bCs/>
        </w:rPr>
        <w:tab/>
      </w:r>
      <w:r w:rsidRPr="00826DE4">
        <w:rPr>
          <w:b/>
          <w:bCs/>
          <w:sz w:val="24"/>
        </w:rPr>
        <w:t>Eget brukerutvalg på Hjelpemiddelområdet</w:t>
      </w:r>
      <w:r w:rsidRPr="00826DE4">
        <w:rPr>
          <w:sz w:val="24"/>
        </w:rPr>
        <w:t xml:space="preserve"> </w:t>
      </w:r>
    </w:p>
    <w:p w14:paraId="4F8FDC83" w14:textId="074B7F00" w:rsidR="00501E63" w:rsidRDefault="00501E63" w:rsidP="00D27D17">
      <w:pPr>
        <w:rPr>
          <w:sz w:val="24"/>
        </w:rPr>
      </w:pPr>
      <w:r w:rsidRPr="00501E63">
        <w:rPr>
          <w:sz w:val="24"/>
        </w:rPr>
        <w:t>Møte med SAFO, FFO, Hjelpe</w:t>
      </w:r>
      <w:r>
        <w:rPr>
          <w:sz w:val="24"/>
        </w:rPr>
        <w:t xml:space="preserve">middelsentralen og Brukerutvalget. </w:t>
      </w:r>
      <w:r w:rsidR="00454E0F">
        <w:rPr>
          <w:sz w:val="24"/>
        </w:rPr>
        <w:t xml:space="preserve">Kom frem at kommunikasjonen mellom brukerutvalget og samarbeidsutvalget </w:t>
      </w:r>
      <w:r w:rsidR="004A0071">
        <w:rPr>
          <w:sz w:val="24"/>
        </w:rPr>
        <w:t>ikke</w:t>
      </w:r>
      <w:r w:rsidR="0086144D">
        <w:rPr>
          <w:sz w:val="24"/>
        </w:rPr>
        <w:t xml:space="preserve"> er</w:t>
      </w:r>
      <w:r w:rsidR="004A0071">
        <w:rPr>
          <w:sz w:val="24"/>
        </w:rPr>
        <w:t xml:space="preserve"> god nok, pluss at samarbeidsutvalget ikke får </w:t>
      </w:r>
      <w:proofErr w:type="spellStart"/>
      <w:r w:rsidR="004A0071">
        <w:rPr>
          <w:sz w:val="24"/>
        </w:rPr>
        <w:t>honnorar</w:t>
      </w:r>
      <w:proofErr w:type="spellEnd"/>
      <w:r w:rsidR="004A0071">
        <w:rPr>
          <w:sz w:val="24"/>
        </w:rPr>
        <w:t xml:space="preserve"> og dekt reiseutgifter. </w:t>
      </w:r>
    </w:p>
    <w:p w14:paraId="0A12AF97" w14:textId="6AFD1DE9" w:rsidR="0086144D" w:rsidRPr="00826DE4" w:rsidRDefault="0086144D" w:rsidP="00D27D17">
      <w:pPr>
        <w:rPr>
          <w:sz w:val="24"/>
        </w:rPr>
      </w:pPr>
      <w:r w:rsidRPr="00826DE4">
        <w:rPr>
          <w:sz w:val="24"/>
        </w:rPr>
        <w:t>Mandat</w:t>
      </w:r>
      <w:r w:rsidR="00AF3580" w:rsidRPr="00826DE4">
        <w:rPr>
          <w:sz w:val="24"/>
        </w:rPr>
        <w:t xml:space="preserve">, </w:t>
      </w:r>
      <w:r w:rsidRPr="00826DE4">
        <w:rPr>
          <w:sz w:val="24"/>
        </w:rPr>
        <w:t xml:space="preserve">referat på nav.no og </w:t>
      </w:r>
      <w:proofErr w:type="spellStart"/>
      <w:r w:rsidRPr="00826DE4">
        <w:rPr>
          <w:sz w:val="24"/>
        </w:rPr>
        <w:t>honnorar</w:t>
      </w:r>
      <w:proofErr w:type="spellEnd"/>
      <w:r w:rsidRPr="00826DE4">
        <w:rPr>
          <w:sz w:val="24"/>
        </w:rPr>
        <w:t xml:space="preserve"> til samarbeidsutvalget</w:t>
      </w:r>
      <w:r w:rsidR="00AF3580" w:rsidRPr="00826DE4">
        <w:rPr>
          <w:sz w:val="24"/>
        </w:rPr>
        <w:t xml:space="preserve"> mangler- </w:t>
      </w:r>
    </w:p>
    <w:p w14:paraId="177A8816" w14:textId="2EE1E798" w:rsidR="00FE6AE9" w:rsidRDefault="00FE6AE9" w:rsidP="00D27D17">
      <w:pPr>
        <w:rPr>
          <w:sz w:val="24"/>
        </w:rPr>
      </w:pPr>
      <w:r w:rsidRPr="00FE6AE9">
        <w:rPr>
          <w:sz w:val="24"/>
        </w:rPr>
        <w:t>SAFO ønsker å ha e</w:t>
      </w:r>
      <w:r>
        <w:rPr>
          <w:sz w:val="24"/>
        </w:rPr>
        <w:t xml:space="preserve">t eget brukerutvalg på hjelpemiddelområdet, </w:t>
      </w:r>
      <w:r w:rsidR="0017274D">
        <w:rPr>
          <w:sz w:val="24"/>
        </w:rPr>
        <w:t xml:space="preserve">Kan bli enklere å støtte utviklingen med å ha et eget utvalg. </w:t>
      </w:r>
    </w:p>
    <w:p w14:paraId="305CF24C" w14:textId="77777777" w:rsidR="0017274D" w:rsidRDefault="0017274D" w:rsidP="00D27D17">
      <w:pPr>
        <w:rPr>
          <w:sz w:val="24"/>
        </w:rPr>
      </w:pPr>
    </w:p>
    <w:p w14:paraId="2D8227C9" w14:textId="7BCA4564" w:rsidR="0017274D" w:rsidRDefault="00B531DD" w:rsidP="00D27D17">
      <w:pPr>
        <w:rPr>
          <w:sz w:val="24"/>
        </w:rPr>
      </w:pPr>
      <w:r>
        <w:rPr>
          <w:sz w:val="24"/>
        </w:rPr>
        <w:t xml:space="preserve">Bengt: enig i </w:t>
      </w:r>
      <w:proofErr w:type="spellStart"/>
      <w:r>
        <w:rPr>
          <w:sz w:val="24"/>
        </w:rPr>
        <w:t>honnorardelen</w:t>
      </w:r>
      <w:proofErr w:type="spellEnd"/>
      <w:r>
        <w:rPr>
          <w:sz w:val="24"/>
        </w:rPr>
        <w:t xml:space="preserve">, at de får det og kan møte. </w:t>
      </w:r>
      <w:r w:rsidR="004443A0">
        <w:rPr>
          <w:sz w:val="24"/>
        </w:rPr>
        <w:t xml:space="preserve">Et eget brukerutvalg kan gi noen dobbeltfunksjoner. </w:t>
      </w:r>
    </w:p>
    <w:p w14:paraId="3A57616C" w14:textId="77777777" w:rsidR="00E01225" w:rsidRDefault="00E01225" w:rsidP="00D27D17">
      <w:pPr>
        <w:rPr>
          <w:sz w:val="24"/>
        </w:rPr>
      </w:pPr>
    </w:p>
    <w:p w14:paraId="72610D22" w14:textId="3B9BC3A4" w:rsidR="00E01225" w:rsidRDefault="00E01225" w:rsidP="00D27D17">
      <w:pPr>
        <w:rPr>
          <w:sz w:val="24"/>
        </w:rPr>
      </w:pPr>
      <w:r>
        <w:rPr>
          <w:sz w:val="24"/>
        </w:rPr>
        <w:t xml:space="preserve">Inge- Jonny: få til en effektiv struktur som forplikter begge veier slik at vi får inn innspillene fra hverandre som vi trenger og når </w:t>
      </w:r>
      <w:r w:rsidR="00BD0A42">
        <w:rPr>
          <w:sz w:val="24"/>
        </w:rPr>
        <w:t xml:space="preserve">brukerne best mulig. </w:t>
      </w:r>
    </w:p>
    <w:p w14:paraId="2283336D" w14:textId="77777777" w:rsidR="00BD0A42" w:rsidRDefault="00BD0A42" w:rsidP="00D27D17">
      <w:pPr>
        <w:rPr>
          <w:sz w:val="24"/>
        </w:rPr>
      </w:pPr>
    </w:p>
    <w:p w14:paraId="47E96B92" w14:textId="05DCCFA8" w:rsidR="00BD0A42" w:rsidRDefault="00BD0A42" w:rsidP="00D27D17">
      <w:pPr>
        <w:rPr>
          <w:sz w:val="24"/>
        </w:rPr>
      </w:pPr>
      <w:r>
        <w:rPr>
          <w:sz w:val="24"/>
        </w:rPr>
        <w:t xml:space="preserve">Hallgeir: </w:t>
      </w:r>
      <w:r w:rsidR="00EE7C29">
        <w:rPr>
          <w:sz w:val="24"/>
        </w:rPr>
        <w:t xml:space="preserve">siden 2015 i fylket sitt brukerutvalg. </w:t>
      </w:r>
      <w:r w:rsidR="005D119E">
        <w:rPr>
          <w:sz w:val="24"/>
        </w:rPr>
        <w:t xml:space="preserve">For å styrke Nav sitt mandat om å få flere i arbeid ble det etablert felles brukerutvalg. Dette skulle bedre samarbeidet. Høsten 2024 ble det opprettet utvalg da en organisasjon ønsket styrket samarbeid </w:t>
      </w:r>
      <w:r w:rsidR="005D119E">
        <w:rPr>
          <w:sz w:val="24"/>
        </w:rPr>
        <w:lastRenderedPageBreak/>
        <w:t xml:space="preserve">nærmere hjelpemiddelområdet. </w:t>
      </w:r>
      <w:r w:rsidR="009A59D2">
        <w:rPr>
          <w:sz w:val="24"/>
        </w:rPr>
        <w:t xml:space="preserve">‘Møtes for å utveksle informasjon og saker på systemnivå 2 ganger i året. </w:t>
      </w:r>
      <w:r w:rsidR="00866A63">
        <w:rPr>
          <w:sz w:val="24"/>
        </w:rPr>
        <w:t xml:space="preserve">Det har vært lite saker inn på systemnivå. Men er et fora for å møtes å diskutere det som handler om hjelpemiddel. </w:t>
      </w:r>
      <w:r w:rsidR="00D66F98">
        <w:rPr>
          <w:sz w:val="24"/>
        </w:rPr>
        <w:t>Hadde håper at biten som handlet om økonomi kunne tas lokalt med hjelpemiddelsentralen</w:t>
      </w:r>
      <w:r w:rsidR="006946FB">
        <w:rPr>
          <w:sz w:val="24"/>
        </w:rPr>
        <w:t xml:space="preserve"> i stedet for å løftes sentralt. Har et forslag om å fortsette som i dag, beholde samarbeidsutvalget og </w:t>
      </w:r>
      <w:r w:rsidR="0003782F">
        <w:rPr>
          <w:sz w:val="24"/>
        </w:rPr>
        <w:t xml:space="preserve">brukerutvalget slik det er i dag og gis honorar som om det er deltagelse i brukerutvalget. </w:t>
      </w:r>
      <w:r w:rsidR="00787364">
        <w:rPr>
          <w:sz w:val="24"/>
        </w:rPr>
        <w:t xml:space="preserve">Kaller vi det et brukerutvalg får vi et konkurranseforhold; hvor behandler vi de ulike sakene. Dette bør vi unngå. </w:t>
      </w:r>
    </w:p>
    <w:p w14:paraId="146E1094" w14:textId="77777777" w:rsidR="009B4CDE" w:rsidRDefault="00AA5D3D" w:rsidP="00D27D17">
      <w:pPr>
        <w:rPr>
          <w:sz w:val="24"/>
        </w:rPr>
      </w:pPr>
      <w:r>
        <w:rPr>
          <w:sz w:val="24"/>
        </w:rPr>
        <w:t xml:space="preserve">Bengt: kan vi ha det slik det er organisert, men ta et møte </w:t>
      </w:r>
      <w:proofErr w:type="spellStart"/>
      <w:r>
        <w:rPr>
          <w:sz w:val="24"/>
        </w:rPr>
        <w:t>ilag</w:t>
      </w:r>
      <w:proofErr w:type="spellEnd"/>
      <w:r>
        <w:rPr>
          <w:sz w:val="24"/>
        </w:rPr>
        <w:t xml:space="preserve"> med samarbeidsutvalget i året.</w:t>
      </w:r>
    </w:p>
    <w:p w14:paraId="42728CBA" w14:textId="6EE2A8FE" w:rsidR="006F214B" w:rsidRDefault="009B4CDE" w:rsidP="00D27D17">
      <w:pPr>
        <w:rPr>
          <w:sz w:val="24"/>
        </w:rPr>
      </w:pPr>
      <w:r>
        <w:rPr>
          <w:sz w:val="24"/>
        </w:rPr>
        <w:t xml:space="preserve">May Grethe </w:t>
      </w:r>
      <w:r w:rsidR="00930427">
        <w:rPr>
          <w:sz w:val="24"/>
        </w:rPr>
        <w:t>Støtter</w:t>
      </w:r>
      <w:r>
        <w:rPr>
          <w:sz w:val="24"/>
        </w:rPr>
        <w:t xml:space="preserve"> Bengt og Hallgeir. </w:t>
      </w:r>
    </w:p>
    <w:p w14:paraId="42814D66" w14:textId="6BAF0950" w:rsidR="006F214B" w:rsidRDefault="006F214B" w:rsidP="00D27D17">
      <w:pPr>
        <w:rPr>
          <w:sz w:val="24"/>
        </w:rPr>
      </w:pPr>
      <w:r>
        <w:rPr>
          <w:sz w:val="24"/>
        </w:rPr>
        <w:t>Elin:</w:t>
      </w:r>
      <w:r w:rsidR="00310146">
        <w:rPr>
          <w:sz w:val="24"/>
        </w:rPr>
        <w:t xml:space="preserve"> Hjelpemiddelområdet er stort og kommer til å vokse enda mer i tiden fremover. Vi er opptatt av å </w:t>
      </w:r>
      <w:r w:rsidR="006204BF">
        <w:rPr>
          <w:sz w:val="24"/>
        </w:rPr>
        <w:t>øke kompetansen og styrke samarbeidet med hjelpemiddelområdet i Nav.</w:t>
      </w:r>
      <w:r w:rsidR="00053313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7A170EC5" w14:textId="2CBB75A9" w:rsidR="00544158" w:rsidRDefault="00544158" w:rsidP="00D27D17">
      <w:pPr>
        <w:rPr>
          <w:sz w:val="24"/>
        </w:rPr>
      </w:pPr>
      <w:r>
        <w:rPr>
          <w:sz w:val="24"/>
        </w:rPr>
        <w:t>Hallgeir: Nav fylke ønsker å styrke samarbeid og relasjoner selv om det er organisert utenom. Har derfor vært invitert på alle ledersamlinger mm</w:t>
      </w:r>
      <w:r w:rsidR="00930427">
        <w:rPr>
          <w:sz w:val="24"/>
        </w:rPr>
        <w:t xml:space="preserve">. Ønske om tett samarbeid for å utvikle tjenestene sammen. </w:t>
      </w:r>
    </w:p>
    <w:p w14:paraId="46316AB6" w14:textId="3B6F3C7A" w:rsidR="00AA5D3D" w:rsidRDefault="00544158" w:rsidP="00D27D17">
      <w:pPr>
        <w:rPr>
          <w:sz w:val="24"/>
        </w:rPr>
      </w:pPr>
      <w:r>
        <w:rPr>
          <w:sz w:val="24"/>
        </w:rPr>
        <w:t>Hjelpemiddelområdet er det som vokser mest i Nav</w:t>
      </w:r>
      <w:r w:rsidR="00930427">
        <w:rPr>
          <w:sz w:val="24"/>
        </w:rPr>
        <w:t xml:space="preserve">. </w:t>
      </w:r>
      <w:r w:rsidR="00AA5D3D">
        <w:rPr>
          <w:sz w:val="24"/>
        </w:rPr>
        <w:t xml:space="preserve"> </w:t>
      </w:r>
    </w:p>
    <w:p w14:paraId="4BCDF750" w14:textId="77777777" w:rsidR="00930427" w:rsidRDefault="00930427" w:rsidP="00D27D17">
      <w:pPr>
        <w:rPr>
          <w:sz w:val="24"/>
        </w:rPr>
      </w:pPr>
    </w:p>
    <w:p w14:paraId="72923C8F" w14:textId="10102703" w:rsidR="00E84D99" w:rsidRDefault="00E84D99" w:rsidP="00D27D17">
      <w:pPr>
        <w:rPr>
          <w:sz w:val="24"/>
        </w:rPr>
      </w:pPr>
      <w:r>
        <w:rPr>
          <w:sz w:val="24"/>
        </w:rPr>
        <w:t xml:space="preserve">Marie: konkluderer vi med at samarbeidsutvalget fortsetter, gis honorar, bedre opplæring, </w:t>
      </w:r>
      <w:r w:rsidR="00641037">
        <w:rPr>
          <w:sz w:val="24"/>
        </w:rPr>
        <w:t xml:space="preserve">kompetanse om brukerutvalget til organisasjonen for å styrke samarbeid og kommunikasjon oss imellom. </w:t>
      </w:r>
    </w:p>
    <w:p w14:paraId="07B8DA50" w14:textId="739B896F" w:rsidR="00641037" w:rsidRDefault="00641037" w:rsidP="00D27D17">
      <w:pPr>
        <w:rPr>
          <w:sz w:val="24"/>
        </w:rPr>
      </w:pPr>
      <w:r>
        <w:rPr>
          <w:sz w:val="24"/>
        </w:rPr>
        <w:t>Referat legges ut og sendes</w:t>
      </w:r>
      <w:r w:rsidR="00207EA0">
        <w:rPr>
          <w:sz w:val="24"/>
        </w:rPr>
        <w:t xml:space="preserve">. </w:t>
      </w:r>
    </w:p>
    <w:p w14:paraId="6F7ED573" w14:textId="60F52A90" w:rsidR="009E6A4C" w:rsidRDefault="009E6A4C" w:rsidP="00D27D17">
      <w:pPr>
        <w:rPr>
          <w:sz w:val="24"/>
        </w:rPr>
      </w:pPr>
      <w:r>
        <w:rPr>
          <w:sz w:val="24"/>
        </w:rPr>
        <w:t xml:space="preserve">Innspill om å lage et kart slik at vi ser hvordan brukerutvalget er organisert og strukturene. </w:t>
      </w:r>
    </w:p>
    <w:p w14:paraId="3E0C80B2" w14:textId="77777777" w:rsidR="00631B7D" w:rsidRDefault="00631B7D" w:rsidP="00D27D17">
      <w:pPr>
        <w:rPr>
          <w:sz w:val="24"/>
        </w:rPr>
      </w:pPr>
    </w:p>
    <w:p w14:paraId="46CD6A43" w14:textId="4704032E" w:rsidR="00631B7D" w:rsidRDefault="00631B7D" w:rsidP="00D27D17">
      <w:pPr>
        <w:rPr>
          <w:sz w:val="24"/>
        </w:rPr>
      </w:pPr>
      <w:r>
        <w:rPr>
          <w:sz w:val="24"/>
        </w:rPr>
        <w:t>Elin skriver</w:t>
      </w:r>
      <w:r w:rsidR="00C279A9">
        <w:rPr>
          <w:sz w:val="24"/>
        </w:rPr>
        <w:t xml:space="preserve"> Brukerutvalget sin innstilling. </w:t>
      </w:r>
    </w:p>
    <w:p w14:paraId="2DACA17F" w14:textId="77777777" w:rsidR="00341E4A" w:rsidRDefault="00341E4A" w:rsidP="00D27D17">
      <w:pPr>
        <w:rPr>
          <w:sz w:val="24"/>
        </w:rPr>
      </w:pPr>
    </w:p>
    <w:p w14:paraId="1B3640CD" w14:textId="6379E004" w:rsidR="00341E4A" w:rsidRDefault="00341E4A" w:rsidP="00D27D17">
      <w:pPr>
        <w:rPr>
          <w:sz w:val="24"/>
        </w:rPr>
      </w:pPr>
      <w:r>
        <w:rPr>
          <w:sz w:val="24"/>
        </w:rPr>
        <w:t xml:space="preserve">Beslutningen om dette ligger på Hallgeir. </w:t>
      </w:r>
    </w:p>
    <w:p w14:paraId="7C38276F" w14:textId="77777777" w:rsidR="0086144D" w:rsidRPr="00FE6AE9" w:rsidRDefault="0086144D" w:rsidP="00D27D17">
      <w:pPr>
        <w:rPr>
          <w:sz w:val="24"/>
        </w:rPr>
      </w:pPr>
    </w:p>
    <w:p w14:paraId="008DFCB4" w14:textId="77777777" w:rsidR="00D27D17" w:rsidRPr="00FE6AE9" w:rsidRDefault="00D27D17" w:rsidP="00D27D17">
      <w:pPr>
        <w:rPr>
          <w:sz w:val="24"/>
        </w:rPr>
      </w:pPr>
    </w:p>
    <w:p w14:paraId="79A7B603" w14:textId="5D193120" w:rsidR="00946E81" w:rsidRPr="00826DE4" w:rsidRDefault="00491A44" w:rsidP="00EE7836">
      <w:pPr>
        <w:rPr>
          <w:b/>
          <w:bCs/>
          <w:sz w:val="24"/>
        </w:rPr>
      </w:pPr>
      <w:r w:rsidRPr="00826DE4">
        <w:rPr>
          <w:b/>
          <w:bCs/>
          <w:sz w:val="24"/>
        </w:rPr>
        <w:t>2</w:t>
      </w:r>
      <w:r w:rsidR="00D27D17" w:rsidRPr="00826DE4">
        <w:rPr>
          <w:b/>
          <w:bCs/>
          <w:sz w:val="24"/>
        </w:rPr>
        <w:t>4</w:t>
      </w:r>
      <w:r w:rsidR="00EE7836" w:rsidRPr="00826DE4">
        <w:rPr>
          <w:b/>
          <w:bCs/>
          <w:sz w:val="24"/>
        </w:rPr>
        <w:t>/26</w:t>
      </w:r>
      <w:r w:rsidR="00EE7836" w:rsidRPr="00826DE4">
        <w:rPr>
          <w:b/>
          <w:bCs/>
          <w:sz w:val="24"/>
        </w:rPr>
        <w:tab/>
      </w:r>
      <w:r w:rsidR="00E2230C" w:rsidRPr="00826DE4">
        <w:rPr>
          <w:b/>
          <w:bCs/>
          <w:sz w:val="24"/>
        </w:rPr>
        <w:t xml:space="preserve">Orientering </w:t>
      </w:r>
      <w:r w:rsidR="0045526D" w:rsidRPr="00826DE4">
        <w:rPr>
          <w:b/>
          <w:bCs/>
          <w:sz w:val="24"/>
        </w:rPr>
        <w:t>fra</w:t>
      </w:r>
      <w:r w:rsidR="00E2230C" w:rsidRPr="00826DE4">
        <w:rPr>
          <w:b/>
          <w:bCs/>
          <w:sz w:val="24"/>
        </w:rPr>
        <w:t xml:space="preserve"> dialog og oppfølging av lokale brukerutvalg</w:t>
      </w:r>
      <w:r w:rsidR="00946E81" w:rsidRPr="00826DE4">
        <w:rPr>
          <w:b/>
          <w:bCs/>
          <w:sz w:val="24"/>
        </w:rPr>
        <w:t xml:space="preserve">. </w:t>
      </w:r>
    </w:p>
    <w:p w14:paraId="53B43CB6" w14:textId="563C4E07" w:rsidR="00631B7D" w:rsidRPr="00826DE4" w:rsidRDefault="00E4002A" w:rsidP="00EE7836">
      <w:pPr>
        <w:rPr>
          <w:sz w:val="24"/>
        </w:rPr>
      </w:pPr>
      <w:r w:rsidRPr="00826DE4">
        <w:rPr>
          <w:sz w:val="24"/>
        </w:rPr>
        <w:t xml:space="preserve">Møte med lokale brukerutvalg i Ålesund og Ørsta/Volda. </w:t>
      </w:r>
    </w:p>
    <w:p w14:paraId="64C7C96D" w14:textId="348D32D6" w:rsidR="00A56E9A" w:rsidRPr="00826DE4" w:rsidRDefault="00A56E9A" w:rsidP="00EE7836">
      <w:pPr>
        <w:rPr>
          <w:sz w:val="24"/>
        </w:rPr>
      </w:pPr>
      <w:r w:rsidRPr="00826DE4">
        <w:rPr>
          <w:sz w:val="24"/>
        </w:rPr>
        <w:t xml:space="preserve">Erfaringsutveksling og råd til lokale brukerutvalg. Utfordringen generelt er å få saker inn </w:t>
      </w:r>
      <w:proofErr w:type="spellStart"/>
      <w:r w:rsidRPr="00826DE4">
        <w:rPr>
          <w:sz w:val="24"/>
        </w:rPr>
        <w:t>frå</w:t>
      </w:r>
      <w:proofErr w:type="spellEnd"/>
      <w:r w:rsidRPr="00826DE4">
        <w:rPr>
          <w:sz w:val="24"/>
        </w:rPr>
        <w:t xml:space="preserve"> organisasjonene. Kan handle om kompetanse hos </w:t>
      </w:r>
      <w:r w:rsidR="00DE4958" w:rsidRPr="00826DE4">
        <w:rPr>
          <w:sz w:val="24"/>
        </w:rPr>
        <w:t>organisasjonene</w:t>
      </w:r>
      <w:r w:rsidRPr="00826DE4">
        <w:rPr>
          <w:sz w:val="24"/>
        </w:rPr>
        <w:t>.</w:t>
      </w:r>
      <w:r w:rsidR="00F4677F" w:rsidRPr="00826DE4">
        <w:rPr>
          <w:sz w:val="24"/>
        </w:rPr>
        <w:t xml:space="preserve"> </w:t>
      </w:r>
      <w:r w:rsidR="00C8318F" w:rsidRPr="00826DE4">
        <w:rPr>
          <w:sz w:val="24"/>
        </w:rPr>
        <w:t>Betre opplæring.</w:t>
      </w:r>
      <w:r w:rsidRPr="00826DE4">
        <w:rPr>
          <w:sz w:val="24"/>
        </w:rPr>
        <w:t xml:space="preserve"> </w:t>
      </w:r>
    </w:p>
    <w:p w14:paraId="2B69C904" w14:textId="77777777" w:rsidR="00AE19B2" w:rsidRPr="00826DE4" w:rsidRDefault="00AE19B2" w:rsidP="00EE7836">
      <w:pPr>
        <w:rPr>
          <w:b/>
          <w:bCs/>
          <w:sz w:val="24"/>
        </w:rPr>
      </w:pPr>
    </w:p>
    <w:p w14:paraId="592A558A" w14:textId="77777777" w:rsidR="003F3442" w:rsidRPr="00826DE4" w:rsidRDefault="003F3442" w:rsidP="00412573">
      <w:pPr>
        <w:rPr>
          <w:sz w:val="24"/>
        </w:rPr>
      </w:pPr>
    </w:p>
    <w:p w14:paraId="09AA2A39" w14:textId="1F36EB6A" w:rsidR="00667968" w:rsidRDefault="00491A44" w:rsidP="00D27D17">
      <w:pPr>
        <w:rPr>
          <w:b/>
          <w:bCs/>
          <w:sz w:val="24"/>
        </w:rPr>
      </w:pPr>
      <w:r>
        <w:rPr>
          <w:b/>
          <w:bCs/>
          <w:sz w:val="24"/>
        </w:rPr>
        <w:t>25</w:t>
      </w:r>
      <w:r w:rsidR="008F0CA0" w:rsidRPr="00B507A8">
        <w:rPr>
          <w:b/>
          <w:bCs/>
          <w:sz w:val="24"/>
        </w:rPr>
        <w:t>/ 26</w:t>
      </w:r>
      <w:r w:rsidR="0076117C">
        <w:rPr>
          <w:b/>
          <w:bCs/>
          <w:sz w:val="24"/>
        </w:rPr>
        <w:t xml:space="preserve"> Orientering fra</w:t>
      </w:r>
      <w:r w:rsidR="00B507A8" w:rsidRPr="00B507A8">
        <w:rPr>
          <w:b/>
          <w:bCs/>
          <w:sz w:val="24"/>
        </w:rPr>
        <w:t xml:space="preserve"> </w:t>
      </w:r>
      <w:r w:rsidR="00E26A44">
        <w:rPr>
          <w:b/>
          <w:bCs/>
          <w:sz w:val="24"/>
        </w:rPr>
        <w:t xml:space="preserve">Beth </w:t>
      </w:r>
      <w:r w:rsidR="003714AC">
        <w:rPr>
          <w:b/>
          <w:bCs/>
          <w:sz w:val="24"/>
        </w:rPr>
        <w:t>Stensen</w:t>
      </w:r>
      <w:r w:rsidR="0076117C">
        <w:rPr>
          <w:b/>
          <w:bCs/>
          <w:sz w:val="24"/>
        </w:rPr>
        <w:t>,</w:t>
      </w:r>
      <w:r w:rsidR="0046147D">
        <w:rPr>
          <w:b/>
          <w:bCs/>
          <w:sz w:val="24"/>
        </w:rPr>
        <w:t xml:space="preserve"> </w:t>
      </w:r>
      <w:r w:rsidR="0076117C">
        <w:rPr>
          <w:b/>
          <w:bCs/>
          <w:sz w:val="24"/>
        </w:rPr>
        <w:t xml:space="preserve">direktør for </w:t>
      </w:r>
      <w:r w:rsidR="003714AC">
        <w:rPr>
          <w:b/>
          <w:bCs/>
          <w:sz w:val="24"/>
        </w:rPr>
        <w:t>Avdeling for brukeropplevelse</w:t>
      </w:r>
    </w:p>
    <w:p w14:paraId="400ECBCD" w14:textId="77777777" w:rsidR="0046147D" w:rsidRDefault="0046147D" w:rsidP="00D27D17">
      <w:pPr>
        <w:rPr>
          <w:b/>
          <w:bCs/>
          <w:sz w:val="24"/>
        </w:rPr>
      </w:pPr>
    </w:p>
    <w:p w14:paraId="1F2FAE35" w14:textId="77777777" w:rsidR="0046147D" w:rsidRPr="0046147D" w:rsidRDefault="0046147D" w:rsidP="0046147D">
      <w:pPr>
        <w:rPr>
          <w:b/>
          <w:bCs/>
          <w:i/>
          <w:iCs/>
        </w:rPr>
      </w:pPr>
      <w:r>
        <w:rPr>
          <w:b/>
          <w:bCs/>
          <w:sz w:val="24"/>
        </w:rPr>
        <w:tab/>
      </w:r>
      <w:r w:rsidRPr="0046147D">
        <w:rPr>
          <w:b/>
          <w:bCs/>
          <w:i/>
          <w:iCs/>
        </w:rPr>
        <w:t>Avdeling for brukeropplevelse skal bidra til å skape bedre, mer helhetlige og effektive brukeropplevelser på tvers av Navs kanaler, tjenester og produkter – både i de digitale, analoge og fysiske brukermøtene. Avdelingen skal også bidra til å skape bedre brukeropplevelser på tvers av sektorer og at Nav-systemet skal være enkelt å navigere i. </w:t>
      </w:r>
    </w:p>
    <w:p w14:paraId="033AF1F6" w14:textId="77777777" w:rsidR="0046147D" w:rsidRPr="0046147D" w:rsidRDefault="0046147D" w:rsidP="0046147D">
      <w:pPr>
        <w:rPr>
          <w:b/>
          <w:bCs/>
          <w:i/>
          <w:iCs/>
          <w:sz w:val="24"/>
        </w:rPr>
      </w:pPr>
      <w:r w:rsidRPr="0046147D">
        <w:rPr>
          <w:b/>
          <w:bCs/>
          <w:i/>
          <w:iCs/>
          <w:sz w:val="24"/>
        </w:rPr>
        <w:t>Avdelingen skal sørge for god innsikt om brukeradferd og kanalbruk for å forbedre tjenestene, samt sikre en enhetlig metode for måling av brukeropplevelser i Nav. Avdelingen har det overordnede faglige ansvaret for brukermedvirkning som arbeidsfelt og metode. </w:t>
      </w:r>
    </w:p>
    <w:p w14:paraId="078B8507" w14:textId="07612185" w:rsidR="0046147D" w:rsidRPr="00667968" w:rsidRDefault="0046147D" w:rsidP="00D27D17">
      <w:pPr>
        <w:rPr>
          <w:i/>
          <w:iCs/>
          <w:sz w:val="24"/>
        </w:rPr>
      </w:pPr>
    </w:p>
    <w:p w14:paraId="08AD39A0" w14:textId="085810F6" w:rsidR="00667968" w:rsidRPr="0076117C" w:rsidRDefault="00667968" w:rsidP="00B507A8">
      <w:pPr>
        <w:rPr>
          <w:i/>
          <w:iCs/>
          <w:sz w:val="24"/>
        </w:rPr>
      </w:pPr>
      <w:r w:rsidRPr="00667968">
        <w:rPr>
          <w:i/>
          <w:iCs/>
          <w:sz w:val="24"/>
        </w:rPr>
        <w:t> </w:t>
      </w:r>
    </w:p>
    <w:p w14:paraId="23C2998A" w14:textId="02A56655" w:rsidR="00667968" w:rsidRDefault="0053435E" w:rsidP="00B507A8">
      <w:pPr>
        <w:rPr>
          <w:sz w:val="24"/>
        </w:rPr>
      </w:pPr>
      <w:r>
        <w:rPr>
          <w:sz w:val="24"/>
        </w:rPr>
        <w:t xml:space="preserve">Kristin Skåre; jobber med brukermedvirkning </w:t>
      </w:r>
      <w:r w:rsidR="001123C5">
        <w:rPr>
          <w:sz w:val="24"/>
        </w:rPr>
        <w:t xml:space="preserve">på systemnivå i avdelingen til Beth. </w:t>
      </w:r>
    </w:p>
    <w:p w14:paraId="049075D3" w14:textId="074A7260" w:rsidR="001123C5" w:rsidRDefault="00915B06" w:rsidP="00B507A8">
      <w:pPr>
        <w:rPr>
          <w:sz w:val="24"/>
        </w:rPr>
      </w:pPr>
      <w:r>
        <w:rPr>
          <w:sz w:val="24"/>
        </w:rPr>
        <w:t xml:space="preserve">Deler presentasjon med referatet. </w:t>
      </w:r>
    </w:p>
    <w:p w14:paraId="36AD700D" w14:textId="77777777" w:rsidR="00915B06" w:rsidRDefault="00915B06" w:rsidP="00B507A8">
      <w:pPr>
        <w:rPr>
          <w:sz w:val="24"/>
        </w:rPr>
      </w:pPr>
    </w:p>
    <w:p w14:paraId="281DFAB9" w14:textId="3AEE5939" w:rsidR="00915B06" w:rsidRDefault="00FE3497" w:rsidP="00B507A8">
      <w:pPr>
        <w:rPr>
          <w:sz w:val="24"/>
        </w:rPr>
      </w:pPr>
      <w:r>
        <w:rPr>
          <w:sz w:val="24"/>
        </w:rPr>
        <w:t xml:space="preserve">Man får ikke til så mye brukermedvirkning dersom ledelsen ikke er opptatt av det. </w:t>
      </w:r>
    </w:p>
    <w:p w14:paraId="3F3C8833" w14:textId="520BAACC" w:rsidR="00FE3497" w:rsidRDefault="009742C4" w:rsidP="00B507A8">
      <w:pPr>
        <w:rPr>
          <w:sz w:val="24"/>
        </w:rPr>
      </w:pPr>
      <w:r>
        <w:rPr>
          <w:sz w:val="24"/>
        </w:rPr>
        <w:t xml:space="preserve">Brukerperspektivet må være med på øverste nivå. </w:t>
      </w:r>
    </w:p>
    <w:p w14:paraId="45FB4780" w14:textId="62781190" w:rsidR="00A23098" w:rsidRDefault="00A151AD" w:rsidP="00B507A8">
      <w:pPr>
        <w:rPr>
          <w:sz w:val="24"/>
        </w:rPr>
      </w:pPr>
      <w:r>
        <w:rPr>
          <w:sz w:val="24"/>
        </w:rPr>
        <w:t xml:space="preserve">Folketrygdutvalget skal se på forenkling i folketrygdloven. </w:t>
      </w:r>
    </w:p>
    <w:p w14:paraId="6D395008" w14:textId="1C33ECEF" w:rsidR="00A151AD" w:rsidRDefault="00A151AD" w:rsidP="00B507A8">
      <w:pPr>
        <w:rPr>
          <w:sz w:val="24"/>
        </w:rPr>
      </w:pPr>
      <w:r>
        <w:rPr>
          <w:sz w:val="24"/>
        </w:rPr>
        <w:t xml:space="preserve">Ekspertgruppe som skal se på Navs organisering og gjøre det enklere for folk. </w:t>
      </w:r>
    </w:p>
    <w:p w14:paraId="1DBB070E" w14:textId="77777777" w:rsidR="00A151AD" w:rsidRDefault="00A151AD" w:rsidP="00B507A8">
      <w:pPr>
        <w:rPr>
          <w:sz w:val="24"/>
        </w:rPr>
      </w:pPr>
    </w:p>
    <w:p w14:paraId="470D3E24" w14:textId="3DEE2728" w:rsidR="00A151AD" w:rsidRDefault="00D16EEB" w:rsidP="00D16EEB">
      <w:pPr>
        <w:pStyle w:val="Listeavsnitt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mai 2025: Ny avdeling for brukeropplevelser. </w:t>
      </w:r>
      <w:r w:rsidR="00E548E2">
        <w:rPr>
          <w:sz w:val="24"/>
        </w:rPr>
        <w:t xml:space="preserve">3 seksjoner: </w:t>
      </w:r>
      <w:r w:rsidR="00891DA4">
        <w:rPr>
          <w:sz w:val="24"/>
        </w:rPr>
        <w:t xml:space="preserve">Brukerinnsikt, Brukerflater, Design. </w:t>
      </w:r>
      <w:r w:rsidR="003D2634">
        <w:rPr>
          <w:sz w:val="24"/>
        </w:rPr>
        <w:t xml:space="preserve">Skal bli bedre på å jobbe systematisk med brukeropplevelsen. </w:t>
      </w:r>
      <w:r w:rsidR="00066BFB">
        <w:rPr>
          <w:sz w:val="24"/>
        </w:rPr>
        <w:t xml:space="preserve">Planlegge, strukturere og måle den opplevelsen er grunntanken bak avdelingen. </w:t>
      </w:r>
    </w:p>
    <w:p w14:paraId="2253EF55" w14:textId="77777777" w:rsidR="00AE348E" w:rsidRDefault="00AE348E" w:rsidP="00A61FCC">
      <w:pPr>
        <w:rPr>
          <w:sz w:val="24"/>
        </w:rPr>
      </w:pPr>
    </w:p>
    <w:p w14:paraId="108DB107" w14:textId="498F87A7" w:rsidR="00A61FCC" w:rsidRDefault="0032190B" w:rsidP="00A61FCC">
      <w:pPr>
        <w:rPr>
          <w:sz w:val="24"/>
        </w:rPr>
      </w:pPr>
      <w:r>
        <w:rPr>
          <w:sz w:val="24"/>
        </w:rPr>
        <w:t xml:space="preserve">Løfte de store brukerbehovene- </w:t>
      </w:r>
      <w:r w:rsidR="002C2EA6">
        <w:rPr>
          <w:sz w:val="24"/>
        </w:rPr>
        <w:t xml:space="preserve">bli gode på de som faller mellom alle stoler. </w:t>
      </w:r>
    </w:p>
    <w:p w14:paraId="78C84F93" w14:textId="77777777" w:rsidR="00E54C50" w:rsidRPr="00A61FCC" w:rsidRDefault="00E54C50" w:rsidP="00A61FCC">
      <w:pPr>
        <w:rPr>
          <w:sz w:val="24"/>
        </w:rPr>
      </w:pPr>
    </w:p>
    <w:p w14:paraId="4938D850" w14:textId="1BDBEA97" w:rsidR="009742C4" w:rsidRDefault="001179E5" w:rsidP="00B507A8">
      <w:pPr>
        <w:rPr>
          <w:sz w:val="24"/>
        </w:rPr>
      </w:pPr>
      <w:r>
        <w:rPr>
          <w:sz w:val="24"/>
        </w:rPr>
        <w:t xml:space="preserve">Nav har over tid hatt </w:t>
      </w:r>
      <w:r w:rsidR="00FB6BFE">
        <w:rPr>
          <w:sz w:val="24"/>
        </w:rPr>
        <w:t>fokus på</w:t>
      </w:r>
      <w:r>
        <w:rPr>
          <w:sz w:val="24"/>
        </w:rPr>
        <w:t xml:space="preserve"> t</w:t>
      </w:r>
      <w:r w:rsidR="006A2713">
        <w:rPr>
          <w:sz w:val="24"/>
        </w:rPr>
        <w:t xml:space="preserve">eknologisk </w:t>
      </w:r>
      <w:r w:rsidR="00FB6BFE">
        <w:rPr>
          <w:sz w:val="24"/>
        </w:rPr>
        <w:t>utvikling (bytte ut gamle fagsystemer)</w:t>
      </w:r>
      <w:r>
        <w:rPr>
          <w:sz w:val="24"/>
        </w:rPr>
        <w:t>,</w:t>
      </w:r>
      <w:r w:rsidR="006A2713">
        <w:rPr>
          <w:sz w:val="24"/>
        </w:rPr>
        <w:t xml:space="preserve"> </w:t>
      </w:r>
      <w:r>
        <w:rPr>
          <w:sz w:val="24"/>
        </w:rPr>
        <w:t xml:space="preserve">fokus på </w:t>
      </w:r>
      <w:r w:rsidR="006A2713">
        <w:rPr>
          <w:sz w:val="24"/>
        </w:rPr>
        <w:t>digitalisering</w:t>
      </w:r>
      <w:r>
        <w:rPr>
          <w:sz w:val="24"/>
        </w:rPr>
        <w:t xml:space="preserve"> og</w:t>
      </w:r>
      <w:r w:rsidR="006A2713">
        <w:rPr>
          <w:sz w:val="24"/>
        </w:rPr>
        <w:t xml:space="preserve"> prioritering av de største brukergruppene</w:t>
      </w:r>
      <w:r w:rsidR="008445D9">
        <w:rPr>
          <w:sz w:val="24"/>
        </w:rPr>
        <w:t xml:space="preserve">. </w:t>
      </w:r>
      <w:r w:rsidR="00556E8B">
        <w:rPr>
          <w:sz w:val="24"/>
        </w:rPr>
        <w:t xml:space="preserve">Dette har skapt utfordringer. </w:t>
      </w:r>
    </w:p>
    <w:p w14:paraId="06E4A7D4" w14:textId="1FC2BB51" w:rsidR="00725F3D" w:rsidRDefault="00725F3D" w:rsidP="00B507A8">
      <w:pPr>
        <w:rPr>
          <w:sz w:val="24"/>
        </w:rPr>
      </w:pPr>
      <w:r>
        <w:rPr>
          <w:sz w:val="24"/>
        </w:rPr>
        <w:t xml:space="preserve">Hjelpe til å skape en faktisk endring i folks liv. </w:t>
      </w:r>
      <w:r w:rsidR="007C5959">
        <w:rPr>
          <w:sz w:val="24"/>
        </w:rPr>
        <w:t xml:space="preserve">Hvordan Nav bruker tiden sin er utfordrende fordi </w:t>
      </w:r>
      <w:r w:rsidR="00CE31B5">
        <w:rPr>
          <w:sz w:val="24"/>
        </w:rPr>
        <w:t xml:space="preserve">for mye av tiden brukes til administrasjon av ytelser. </w:t>
      </w:r>
    </w:p>
    <w:p w14:paraId="3D181C00" w14:textId="77777777" w:rsidR="006B4E58" w:rsidRDefault="006B4E58" w:rsidP="00B507A8">
      <w:pPr>
        <w:rPr>
          <w:sz w:val="24"/>
        </w:rPr>
      </w:pPr>
    </w:p>
    <w:p w14:paraId="0F6C7B58" w14:textId="501E50ED" w:rsidR="00D0539D" w:rsidRDefault="00D0539D" w:rsidP="00B507A8">
      <w:pPr>
        <w:rPr>
          <w:sz w:val="24"/>
        </w:rPr>
      </w:pPr>
      <w:r>
        <w:rPr>
          <w:sz w:val="24"/>
        </w:rPr>
        <w:t>Må skape ro i det økonomiske før innbygger</w:t>
      </w:r>
      <w:r w:rsidR="000F7461">
        <w:rPr>
          <w:sz w:val="24"/>
        </w:rPr>
        <w:t xml:space="preserve"> er</w:t>
      </w:r>
      <w:r>
        <w:rPr>
          <w:sz w:val="24"/>
        </w:rPr>
        <w:t xml:space="preserve"> i stand til å tenke </w:t>
      </w:r>
      <w:r w:rsidR="000F7461">
        <w:rPr>
          <w:sz w:val="24"/>
        </w:rPr>
        <w:t xml:space="preserve">inn i jobb. </w:t>
      </w:r>
    </w:p>
    <w:p w14:paraId="709321D5" w14:textId="56151DB1" w:rsidR="00C33B54" w:rsidRDefault="00C33B54" w:rsidP="00B507A8">
      <w:pPr>
        <w:rPr>
          <w:sz w:val="24"/>
        </w:rPr>
      </w:pPr>
      <w:r>
        <w:rPr>
          <w:sz w:val="24"/>
        </w:rPr>
        <w:t xml:space="preserve">Ventetiden er verst. Personbrukerundersøkelsen bekrefter dette. </w:t>
      </w:r>
      <w:r w:rsidR="007450E3">
        <w:rPr>
          <w:sz w:val="24"/>
        </w:rPr>
        <w:t xml:space="preserve">Derfor veldig fokus nå på å redusere saksbehandlingstiden. Men å holdes informert mens man venter kan hjelpe. </w:t>
      </w:r>
    </w:p>
    <w:p w14:paraId="6F237E71" w14:textId="77777777" w:rsidR="00D46C81" w:rsidRDefault="00D46C81" w:rsidP="00B507A8">
      <w:pPr>
        <w:rPr>
          <w:sz w:val="24"/>
        </w:rPr>
      </w:pPr>
    </w:p>
    <w:p w14:paraId="7487D14A" w14:textId="49EC1EFC" w:rsidR="00B31263" w:rsidRDefault="00B31263" w:rsidP="00B507A8">
      <w:pPr>
        <w:rPr>
          <w:sz w:val="24"/>
        </w:rPr>
      </w:pPr>
      <w:r>
        <w:rPr>
          <w:sz w:val="24"/>
        </w:rPr>
        <w:t xml:space="preserve">Standardisering av en del løsninger som er felles- på tvers. </w:t>
      </w:r>
    </w:p>
    <w:p w14:paraId="6AEE9EA5" w14:textId="6DAEA877" w:rsidR="00F752B3" w:rsidRDefault="00F752B3" w:rsidP="00B507A8">
      <w:pPr>
        <w:rPr>
          <w:sz w:val="24"/>
        </w:rPr>
      </w:pPr>
      <w:r>
        <w:rPr>
          <w:sz w:val="24"/>
        </w:rPr>
        <w:t xml:space="preserve">Ta vare på helheten. Gode brukeropplevelser har ikke vært et mål. </w:t>
      </w:r>
    </w:p>
    <w:p w14:paraId="2593A5E3" w14:textId="77777777" w:rsidR="00A93521" w:rsidRDefault="00A93521" w:rsidP="00B507A8">
      <w:pPr>
        <w:rPr>
          <w:sz w:val="24"/>
        </w:rPr>
      </w:pPr>
    </w:p>
    <w:p w14:paraId="798F9230" w14:textId="0D8D1407" w:rsidR="00C659A1" w:rsidRDefault="00C659A1" w:rsidP="00B507A8">
      <w:pPr>
        <w:rPr>
          <w:sz w:val="24"/>
        </w:rPr>
      </w:pPr>
      <w:r>
        <w:rPr>
          <w:sz w:val="24"/>
        </w:rPr>
        <w:t>Å fors</w:t>
      </w:r>
      <w:r w:rsidR="003553B1">
        <w:rPr>
          <w:sz w:val="24"/>
        </w:rPr>
        <w:t>t</w:t>
      </w:r>
      <w:r>
        <w:rPr>
          <w:sz w:val="24"/>
        </w:rPr>
        <w:t>å brukernes behov og</w:t>
      </w:r>
      <w:r w:rsidR="00E92D2D">
        <w:rPr>
          <w:sz w:val="24"/>
        </w:rPr>
        <w:t xml:space="preserve"> mønstre i</w:t>
      </w:r>
      <w:r>
        <w:rPr>
          <w:sz w:val="24"/>
        </w:rPr>
        <w:t xml:space="preserve"> atferd er viktig for avdelingen. </w:t>
      </w:r>
    </w:p>
    <w:p w14:paraId="3F942AD7" w14:textId="77777777" w:rsidR="00D06CD6" w:rsidRDefault="00D06CD6" w:rsidP="00B507A8">
      <w:pPr>
        <w:rPr>
          <w:sz w:val="24"/>
        </w:rPr>
      </w:pPr>
    </w:p>
    <w:p w14:paraId="4D64F3FE" w14:textId="5B409C9F" w:rsidR="00D06CD6" w:rsidRDefault="00D06CD6" w:rsidP="00B507A8">
      <w:pPr>
        <w:rPr>
          <w:sz w:val="24"/>
        </w:rPr>
      </w:pPr>
      <w:r>
        <w:rPr>
          <w:sz w:val="24"/>
        </w:rPr>
        <w:t xml:space="preserve">«Når livet er vanskelig, må Nav være enkelt» </w:t>
      </w:r>
    </w:p>
    <w:p w14:paraId="5CF4CEAA" w14:textId="77777777" w:rsidR="00995CAF" w:rsidRDefault="00995CAF" w:rsidP="00B507A8">
      <w:pPr>
        <w:rPr>
          <w:sz w:val="24"/>
        </w:rPr>
      </w:pPr>
    </w:p>
    <w:p w14:paraId="1279E696" w14:textId="4BC66855" w:rsidR="00995CAF" w:rsidRDefault="00995CAF" w:rsidP="00B507A8">
      <w:pPr>
        <w:rPr>
          <w:sz w:val="24"/>
        </w:rPr>
      </w:pPr>
      <w:r>
        <w:rPr>
          <w:sz w:val="24"/>
        </w:rPr>
        <w:t xml:space="preserve">Få inn brukerperspektivet tidligere i prosessene våre; før beslutninger tas. </w:t>
      </w:r>
      <w:r w:rsidR="008C7692">
        <w:rPr>
          <w:sz w:val="24"/>
        </w:rPr>
        <w:t xml:space="preserve">Som en strategisk premiss. </w:t>
      </w:r>
    </w:p>
    <w:p w14:paraId="7FD46437" w14:textId="77777777" w:rsidR="00CE57B6" w:rsidRDefault="00CE57B6" w:rsidP="00B507A8">
      <w:pPr>
        <w:rPr>
          <w:sz w:val="24"/>
        </w:rPr>
      </w:pPr>
    </w:p>
    <w:p w14:paraId="60200C32" w14:textId="1149F1AF" w:rsidR="00CE57B6" w:rsidRDefault="00F80F1C" w:rsidP="00B507A8">
      <w:pPr>
        <w:rPr>
          <w:sz w:val="24"/>
        </w:rPr>
      </w:pPr>
      <w:r>
        <w:rPr>
          <w:sz w:val="24"/>
        </w:rPr>
        <w:t xml:space="preserve">Bengt: </w:t>
      </w:r>
      <w:r w:rsidR="00CE57B6">
        <w:rPr>
          <w:sz w:val="24"/>
        </w:rPr>
        <w:t xml:space="preserve">Fra å være en reaktiv organisasjon til å være en proaktiv organisasjon må </w:t>
      </w:r>
      <w:r w:rsidR="005521DF">
        <w:rPr>
          <w:sz w:val="24"/>
        </w:rPr>
        <w:t>N</w:t>
      </w:r>
      <w:r w:rsidR="00CE57B6">
        <w:rPr>
          <w:sz w:val="24"/>
        </w:rPr>
        <w:t xml:space="preserve">av ha gode analyseverktøy. Se til HUNT- </w:t>
      </w:r>
      <w:r>
        <w:rPr>
          <w:sz w:val="24"/>
        </w:rPr>
        <w:t>analyserer trender i befolkningen. Kan det brukes som eksempel</w:t>
      </w:r>
      <w:r w:rsidR="00DB2E76">
        <w:rPr>
          <w:sz w:val="24"/>
        </w:rPr>
        <w:t>?</w:t>
      </w:r>
      <w:r>
        <w:rPr>
          <w:sz w:val="24"/>
        </w:rPr>
        <w:t xml:space="preserve"> </w:t>
      </w:r>
      <w:r w:rsidR="00DB2E76">
        <w:rPr>
          <w:sz w:val="24"/>
        </w:rPr>
        <w:t>Han opplever at det er e</w:t>
      </w:r>
      <w:r w:rsidR="006D1C59">
        <w:rPr>
          <w:sz w:val="24"/>
        </w:rPr>
        <w:t>n demokratisering av Nav.</w:t>
      </w:r>
    </w:p>
    <w:p w14:paraId="608FF3E9" w14:textId="77777777" w:rsidR="003553B1" w:rsidRDefault="003553B1" w:rsidP="00B507A8">
      <w:pPr>
        <w:rPr>
          <w:sz w:val="24"/>
        </w:rPr>
      </w:pPr>
    </w:p>
    <w:p w14:paraId="5BE7A5C4" w14:textId="4B8FB5B5" w:rsidR="00F80F1C" w:rsidRDefault="007E5CC0" w:rsidP="00B507A8">
      <w:pPr>
        <w:rPr>
          <w:sz w:val="24"/>
        </w:rPr>
      </w:pPr>
      <w:r>
        <w:rPr>
          <w:sz w:val="24"/>
        </w:rPr>
        <w:t>Beth poengterer at d</w:t>
      </w:r>
      <w:r w:rsidR="006C7744">
        <w:rPr>
          <w:sz w:val="24"/>
        </w:rPr>
        <w:t xml:space="preserve">ette er en endringsreise – organisasjonen må endre seg. </w:t>
      </w:r>
    </w:p>
    <w:p w14:paraId="61261318" w14:textId="77777777" w:rsidR="007E5CC0" w:rsidRDefault="007E5CC0" w:rsidP="00B507A8">
      <w:pPr>
        <w:rPr>
          <w:sz w:val="24"/>
        </w:rPr>
      </w:pPr>
    </w:p>
    <w:p w14:paraId="0857F2FD" w14:textId="02733CAE" w:rsidR="00F80F1C" w:rsidRDefault="0028703A" w:rsidP="00B507A8">
      <w:pPr>
        <w:rPr>
          <w:sz w:val="24"/>
        </w:rPr>
      </w:pPr>
      <w:r>
        <w:rPr>
          <w:sz w:val="24"/>
        </w:rPr>
        <w:t xml:space="preserve">Hallgeir: Vi er en forvaltningsorientert organisasjon. Kulturen vår er preget av det. </w:t>
      </w:r>
      <w:r w:rsidR="00E05D6A">
        <w:rPr>
          <w:sz w:val="24"/>
        </w:rPr>
        <w:t xml:space="preserve">Dette kan gjøre det tungt for å snu kulturen </w:t>
      </w:r>
      <w:proofErr w:type="spellStart"/>
      <w:r w:rsidR="00E05D6A">
        <w:rPr>
          <w:sz w:val="24"/>
        </w:rPr>
        <w:t>ifht</w:t>
      </w:r>
      <w:proofErr w:type="spellEnd"/>
      <w:r w:rsidR="00E05D6A">
        <w:rPr>
          <w:sz w:val="24"/>
        </w:rPr>
        <w:t xml:space="preserve"> brukermedvirkning som vi har i dag. </w:t>
      </w:r>
    </w:p>
    <w:p w14:paraId="3C02E850" w14:textId="77777777" w:rsidR="000602C0" w:rsidRDefault="000602C0" w:rsidP="00B507A8">
      <w:pPr>
        <w:rPr>
          <w:sz w:val="24"/>
        </w:rPr>
      </w:pPr>
    </w:p>
    <w:p w14:paraId="7B6D1969" w14:textId="0A078649" w:rsidR="000602C0" w:rsidRDefault="000602C0" w:rsidP="00B507A8">
      <w:pPr>
        <w:rPr>
          <w:sz w:val="24"/>
        </w:rPr>
      </w:pPr>
      <w:r>
        <w:rPr>
          <w:sz w:val="24"/>
        </w:rPr>
        <w:t xml:space="preserve">Inge- Jonny: Bruk av begrepene Bruker- </w:t>
      </w:r>
      <w:r w:rsidR="00D76648">
        <w:rPr>
          <w:sz w:val="24"/>
        </w:rPr>
        <w:t>K</w:t>
      </w:r>
      <w:r>
        <w:rPr>
          <w:sz w:val="24"/>
        </w:rPr>
        <w:t xml:space="preserve">unde. </w:t>
      </w:r>
      <w:r w:rsidR="00D76648">
        <w:rPr>
          <w:sz w:val="24"/>
        </w:rPr>
        <w:t xml:space="preserve">Påvirker holdningene våre. </w:t>
      </w:r>
    </w:p>
    <w:p w14:paraId="5DE28905" w14:textId="77777777" w:rsidR="00D76648" w:rsidRDefault="00D76648" w:rsidP="00B507A8">
      <w:pPr>
        <w:rPr>
          <w:sz w:val="24"/>
        </w:rPr>
      </w:pPr>
    </w:p>
    <w:p w14:paraId="47529620" w14:textId="1371775F" w:rsidR="00556E8B" w:rsidRDefault="00944336" w:rsidP="00B507A8">
      <w:pPr>
        <w:rPr>
          <w:sz w:val="24"/>
        </w:rPr>
      </w:pPr>
      <w:r>
        <w:rPr>
          <w:sz w:val="24"/>
        </w:rPr>
        <w:t>Borger er et begrep som bruke</w:t>
      </w:r>
      <w:r w:rsidR="00023FFE">
        <w:rPr>
          <w:sz w:val="24"/>
        </w:rPr>
        <w:t>s</w:t>
      </w:r>
      <w:r>
        <w:rPr>
          <w:sz w:val="24"/>
        </w:rPr>
        <w:t xml:space="preserve"> mer og mer. </w:t>
      </w:r>
    </w:p>
    <w:p w14:paraId="01237D6E" w14:textId="77777777" w:rsidR="00AE348E" w:rsidRDefault="00AE348E" w:rsidP="00B507A8">
      <w:pPr>
        <w:rPr>
          <w:sz w:val="24"/>
        </w:rPr>
      </w:pPr>
    </w:p>
    <w:p w14:paraId="3994C009" w14:textId="2CD31BBB" w:rsidR="00C4506F" w:rsidRPr="00B507A8" w:rsidRDefault="00491A44" w:rsidP="00EE7836">
      <w:pPr>
        <w:rPr>
          <w:b/>
          <w:bCs/>
          <w:sz w:val="24"/>
        </w:rPr>
      </w:pPr>
      <w:r>
        <w:rPr>
          <w:b/>
          <w:bCs/>
          <w:sz w:val="24"/>
        </w:rPr>
        <w:t>26</w:t>
      </w:r>
      <w:r w:rsidR="00EE7836" w:rsidRPr="00B507A8">
        <w:rPr>
          <w:b/>
          <w:bCs/>
          <w:sz w:val="24"/>
        </w:rPr>
        <w:t>/26</w:t>
      </w:r>
      <w:r w:rsidR="00EE7836" w:rsidRPr="00B507A8">
        <w:rPr>
          <w:b/>
          <w:bCs/>
          <w:sz w:val="24"/>
        </w:rPr>
        <w:tab/>
      </w:r>
      <w:r w:rsidR="003C74A8" w:rsidRPr="00B507A8">
        <w:rPr>
          <w:b/>
          <w:bCs/>
          <w:sz w:val="24"/>
        </w:rPr>
        <w:t>Eventuelt</w:t>
      </w:r>
      <w:r w:rsidR="009E5E9E">
        <w:rPr>
          <w:b/>
          <w:bCs/>
          <w:sz w:val="24"/>
        </w:rPr>
        <w:t xml:space="preserve">: ingen innmeldte saker. </w:t>
      </w:r>
    </w:p>
    <w:p w14:paraId="1DABB143" w14:textId="77777777" w:rsidR="002E1A67" w:rsidRPr="002E1A67" w:rsidRDefault="002E1A67" w:rsidP="00157E5E">
      <w:pPr>
        <w:rPr>
          <w:sz w:val="24"/>
        </w:rPr>
      </w:pPr>
    </w:p>
    <w:p w14:paraId="22C8694C" w14:textId="77777777" w:rsidR="00A94AA8" w:rsidRPr="002E1A67" w:rsidRDefault="00A94AA8" w:rsidP="00157E5E">
      <w:pPr>
        <w:rPr>
          <w:sz w:val="24"/>
        </w:rPr>
      </w:pPr>
    </w:p>
    <w:p w14:paraId="41FBD307" w14:textId="595AE007" w:rsidR="00C82773" w:rsidRDefault="00A94AA8" w:rsidP="00C534B8">
      <w:pPr>
        <w:pStyle w:val="Overskrift2NAV"/>
      </w:pPr>
      <w:proofErr w:type="spellStart"/>
      <w:r>
        <w:t>Årshjul</w:t>
      </w:r>
      <w:proofErr w:type="spellEnd"/>
      <w:r>
        <w:t xml:space="preserve">/ </w:t>
      </w:r>
      <w:r w:rsidR="00C82773">
        <w:t>Møtedato</w:t>
      </w:r>
      <w:r w:rsidR="00C534B8">
        <w:t>e</w:t>
      </w:r>
      <w:r w:rsidR="00C82773">
        <w:t>r:</w:t>
      </w:r>
    </w:p>
    <w:p w14:paraId="2E805520" w14:textId="77777777" w:rsidR="005D4D20" w:rsidRPr="005D4D20" w:rsidRDefault="005D4D20" w:rsidP="005D4D20"/>
    <w:p w14:paraId="12774E51" w14:textId="2F403305" w:rsidR="003C74A8" w:rsidRPr="00711A7B" w:rsidRDefault="00F60738" w:rsidP="00711A7B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Møtet </w:t>
      </w:r>
      <w:r w:rsidR="003C74A8" w:rsidRPr="0049462B">
        <w:rPr>
          <w:sz w:val="24"/>
        </w:rPr>
        <w:t>25. august</w:t>
      </w:r>
      <w:r>
        <w:rPr>
          <w:sz w:val="24"/>
        </w:rPr>
        <w:t xml:space="preserve"> </w:t>
      </w:r>
      <w:r w:rsidR="00E156BA">
        <w:rPr>
          <w:sz w:val="24"/>
        </w:rPr>
        <w:t>på Hjelpemiddelsentralen, Ålesund</w:t>
      </w:r>
      <w:r w:rsidR="00491A44">
        <w:rPr>
          <w:sz w:val="24"/>
        </w:rPr>
        <w:t>. Meld inn tematikk/ sak til møtet senest 14. dager før, men gjerne tidligere.</w:t>
      </w:r>
    </w:p>
    <w:p w14:paraId="2722F1CD" w14:textId="04E7D719" w:rsidR="00C82773" w:rsidRPr="00F32363" w:rsidRDefault="00F32363" w:rsidP="0049462B">
      <w:pPr>
        <w:numPr>
          <w:ilvl w:val="0"/>
          <w:numId w:val="2"/>
        </w:numPr>
        <w:rPr>
          <w:sz w:val="24"/>
          <w:lang w:val="nn-NO"/>
        </w:rPr>
      </w:pPr>
      <w:r w:rsidRPr="00F32363">
        <w:rPr>
          <w:sz w:val="24"/>
          <w:lang w:val="nn-NO"/>
        </w:rPr>
        <w:t>27. okt</w:t>
      </w:r>
      <w:r w:rsidR="008E585C">
        <w:rPr>
          <w:sz w:val="24"/>
          <w:lang w:val="nn-NO"/>
        </w:rPr>
        <w:t xml:space="preserve">ober. </w:t>
      </w:r>
      <w:proofErr w:type="spellStart"/>
      <w:r w:rsidR="008E585C">
        <w:rPr>
          <w:sz w:val="24"/>
          <w:lang w:val="nn-NO"/>
        </w:rPr>
        <w:t>Møtested</w:t>
      </w:r>
      <w:proofErr w:type="spellEnd"/>
      <w:r w:rsidR="008E585C">
        <w:rPr>
          <w:sz w:val="24"/>
          <w:lang w:val="nn-NO"/>
        </w:rPr>
        <w:t xml:space="preserve"> Varde i Kristiansund er </w:t>
      </w:r>
      <w:r w:rsidR="00474571">
        <w:rPr>
          <w:sz w:val="24"/>
          <w:lang w:val="nn-NO"/>
        </w:rPr>
        <w:t>bekrefta</w:t>
      </w:r>
      <w:r w:rsidR="008E18E7">
        <w:rPr>
          <w:sz w:val="24"/>
          <w:lang w:val="nn-NO"/>
        </w:rPr>
        <w:t xml:space="preserve">. Varde </w:t>
      </w:r>
      <w:proofErr w:type="spellStart"/>
      <w:r w:rsidR="008E18E7">
        <w:rPr>
          <w:sz w:val="24"/>
          <w:lang w:val="nn-NO"/>
        </w:rPr>
        <w:t>inviteres</w:t>
      </w:r>
      <w:proofErr w:type="spellEnd"/>
      <w:r w:rsidR="008E18E7">
        <w:rPr>
          <w:sz w:val="24"/>
          <w:lang w:val="nn-NO"/>
        </w:rPr>
        <w:t xml:space="preserve"> med i AU for å forberede agenda. </w:t>
      </w:r>
    </w:p>
    <w:p w14:paraId="1E64B951" w14:textId="20F59FE8" w:rsidR="0049462B" w:rsidRDefault="0062708F" w:rsidP="5C37D001">
      <w:pPr>
        <w:numPr>
          <w:ilvl w:val="0"/>
          <w:numId w:val="2"/>
        </w:numPr>
        <w:rPr>
          <w:sz w:val="24"/>
        </w:rPr>
      </w:pPr>
      <w:r>
        <w:rPr>
          <w:sz w:val="24"/>
        </w:rPr>
        <w:t>7</w:t>
      </w:r>
      <w:r w:rsidR="0049462B" w:rsidRPr="5C37D001">
        <w:rPr>
          <w:sz w:val="24"/>
        </w:rPr>
        <w:t>. desember</w:t>
      </w:r>
      <w:r w:rsidR="00424DA0">
        <w:rPr>
          <w:sz w:val="24"/>
        </w:rPr>
        <w:t xml:space="preserve">. </w:t>
      </w:r>
      <w:r w:rsidR="006248FD" w:rsidRPr="00C4506F">
        <w:rPr>
          <w:lang w:val="nn-NO"/>
        </w:rPr>
        <w:t xml:space="preserve">Nav fylkeskontor (Birger </w:t>
      </w:r>
      <w:proofErr w:type="spellStart"/>
      <w:r w:rsidR="006248FD" w:rsidRPr="00C4506F">
        <w:rPr>
          <w:lang w:val="nn-NO"/>
        </w:rPr>
        <w:t>Hatlebakks</w:t>
      </w:r>
      <w:proofErr w:type="spellEnd"/>
      <w:r w:rsidR="006248FD">
        <w:rPr>
          <w:lang w:val="nn-NO"/>
        </w:rPr>
        <w:t xml:space="preserve"> veg 17)</w:t>
      </w:r>
    </w:p>
    <w:p w14:paraId="67C3CEEF" w14:textId="77777777" w:rsidR="00C534B8" w:rsidRPr="0049462B" w:rsidRDefault="00C534B8" w:rsidP="00C534B8">
      <w:pPr>
        <w:ind w:left="720"/>
        <w:rPr>
          <w:sz w:val="24"/>
        </w:rPr>
      </w:pPr>
    </w:p>
    <w:p w14:paraId="59F9EE43" w14:textId="4D4491D7" w:rsidR="00CE6438" w:rsidRPr="00B02A1F" w:rsidRDefault="00CE6438" w:rsidP="00EB7D5B">
      <w:pPr>
        <w:ind w:firstLine="708"/>
        <w:rPr>
          <w:sz w:val="24"/>
        </w:rPr>
      </w:pPr>
    </w:p>
    <w:p w14:paraId="643670BB" w14:textId="77777777" w:rsidR="004B3CF7" w:rsidRPr="00B02A1F" w:rsidRDefault="004B3CF7" w:rsidP="00585A0E">
      <w:pPr>
        <w:rPr>
          <w:sz w:val="24"/>
        </w:rPr>
      </w:pPr>
    </w:p>
    <w:p w14:paraId="178FA175" w14:textId="4E271E8D" w:rsidR="004B3CF7" w:rsidRPr="00157E5E" w:rsidRDefault="00C4506F" w:rsidP="00711E08">
      <w:pPr>
        <w:rPr>
          <w:sz w:val="24"/>
        </w:rPr>
      </w:pPr>
      <w:bookmarkStart w:id="26" w:name="txtMedHilsen"/>
      <w:bookmarkEnd w:id="26"/>
      <w:r>
        <w:rPr>
          <w:sz w:val="24"/>
        </w:rPr>
        <w:t>Vennlig hilsen</w:t>
      </w:r>
    </w:p>
    <w:p w14:paraId="7C31D214" w14:textId="77777777" w:rsidR="004B3CF7" w:rsidRPr="00157E5E" w:rsidRDefault="004B3CF7" w:rsidP="00711E08">
      <w:pPr>
        <w:rPr>
          <w:sz w:val="24"/>
        </w:rPr>
      </w:pPr>
    </w:p>
    <w:p w14:paraId="46D9AA65" w14:textId="211DB868" w:rsidR="004B3CF7" w:rsidRDefault="00A13AD5" w:rsidP="00711E08">
      <w:pPr>
        <w:rPr>
          <w:sz w:val="24"/>
        </w:rPr>
      </w:pPr>
      <w:bookmarkStart w:id="27" w:name="txtSign1"/>
      <w:bookmarkEnd w:id="27"/>
      <w:r>
        <w:rPr>
          <w:sz w:val="24"/>
        </w:rPr>
        <w:t>Elin Christine Melby</w:t>
      </w:r>
    </w:p>
    <w:p w14:paraId="633AD1CC" w14:textId="16DE6B0F" w:rsidR="00A13AD5" w:rsidRPr="00157E5E" w:rsidRDefault="00A13AD5" w:rsidP="00711E08">
      <w:pPr>
        <w:rPr>
          <w:sz w:val="24"/>
        </w:rPr>
      </w:pPr>
      <w:r>
        <w:rPr>
          <w:sz w:val="24"/>
        </w:rPr>
        <w:t>Sekretær for Brukerutvalget i Møre og Romsdal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1"/>
        <w:gridCol w:w="5259"/>
      </w:tblGrid>
      <w:tr w:rsidR="00997E06" w:rsidRPr="00157E5E" w14:paraId="11F4673D" w14:textId="77777777" w:rsidTr="00716E87">
        <w:tc>
          <w:tcPr>
            <w:tcW w:w="3801" w:type="dxa"/>
          </w:tcPr>
          <w:p w14:paraId="276AC44D" w14:textId="77777777" w:rsidR="00997E06" w:rsidRPr="00157E5E" w:rsidRDefault="00997E06" w:rsidP="008B6444">
            <w:pPr>
              <w:rPr>
                <w:sz w:val="24"/>
              </w:rPr>
            </w:pPr>
          </w:p>
        </w:tc>
        <w:tc>
          <w:tcPr>
            <w:tcW w:w="5259" w:type="dxa"/>
          </w:tcPr>
          <w:p w14:paraId="45F98F1F" w14:textId="77777777" w:rsidR="00997E06" w:rsidRPr="00157E5E" w:rsidRDefault="00997E06" w:rsidP="00997E06">
            <w:pPr>
              <w:ind w:left="198"/>
              <w:rPr>
                <w:sz w:val="24"/>
              </w:rPr>
            </w:pPr>
            <w:bookmarkStart w:id="28" w:name="txtSign2"/>
            <w:bookmarkEnd w:id="28"/>
          </w:p>
        </w:tc>
      </w:tr>
      <w:tr w:rsidR="00997E06" w:rsidRPr="00157E5E" w14:paraId="0E4C58B6" w14:textId="77777777" w:rsidTr="00716E87">
        <w:tc>
          <w:tcPr>
            <w:tcW w:w="3801" w:type="dxa"/>
          </w:tcPr>
          <w:p w14:paraId="682953DE" w14:textId="77777777" w:rsidR="00997E06" w:rsidRPr="00157E5E" w:rsidRDefault="00997E06" w:rsidP="008B6444">
            <w:pPr>
              <w:rPr>
                <w:sz w:val="24"/>
              </w:rPr>
            </w:pPr>
          </w:p>
        </w:tc>
        <w:tc>
          <w:tcPr>
            <w:tcW w:w="5259" w:type="dxa"/>
          </w:tcPr>
          <w:p w14:paraId="14835B25" w14:textId="77777777" w:rsidR="00997E06" w:rsidRPr="00157E5E" w:rsidRDefault="00997E06" w:rsidP="00997E06">
            <w:pPr>
              <w:ind w:left="198"/>
              <w:rPr>
                <w:sz w:val="24"/>
              </w:rPr>
            </w:pPr>
            <w:bookmarkStart w:id="29" w:name="txtSign2Funksjon"/>
            <w:bookmarkEnd w:id="29"/>
          </w:p>
        </w:tc>
      </w:tr>
    </w:tbl>
    <w:p w14:paraId="21F3EF6C" w14:textId="77777777" w:rsidR="003C4067" w:rsidRPr="00157E5E" w:rsidRDefault="003C4067" w:rsidP="00711E08">
      <w:pPr>
        <w:rPr>
          <w:sz w:val="24"/>
        </w:rPr>
      </w:pPr>
    </w:p>
    <w:p w14:paraId="2634C9A5" w14:textId="77777777" w:rsidR="00013711" w:rsidRPr="00157E5E" w:rsidRDefault="00013711" w:rsidP="00711E08">
      <w:pPr>
        <w:rPr>
          <w:sz w:val="24"/>
        </w:rPr>
      </w:pPr>
    </w:p>
    <w:p w14:paraId="52287663" w14:textId="77777777" w:rsidR="00013711" w:rsidRPr="00157E5E" w:rsidRDefault="00013711" w:rsidP="00711E08">
      <w:pPr>
        <w:rPr>
          <w:sz w:val="24"/>
        </w:rPr>
      </w:pPr>
    </w:p>
    <w:p w14:paraId="75529DB0" w14:textId="77777777" w:rsidR="003C4067" w:rsidRPr="00157E5E" w:rsidRDefault="003C4067" w:rsidP="00711E08">
      <w:pPr>
        <w:rPr>
          <w:sz w:val="24"/>
        </w:rPr>
      </w:pPr>
    </w:p>
    <w:p w14:paraId="7D784E16" w14:textId="77777777" w:rsidR="003E421E" w:rsidRPr="00157E5E" w:rsidRDefault="003E421E" w:rsidP="00711E08">
      <w:pPr>
        <w:rPr>
          <w:sz w:val="24"/>
        </w:rPr>
      </w:pPr>
      <w:bookmarkStart w:id="30" w:name="txtVedlegg"/>
      <w:bookmarkEnd w:id="30"/>
    </w:p>
    <w:p w14:paraId="0B58AA97" w14:textId="77777777" w:rsidR="004B3CF7" w:rsidRPr="00157E5E" w:rsidRDefault="004B3CF7" w:rsidP="00711E08">
      <w:pPr>
        <w:rPr>
          <w:sz w:val="24"/>
        </w:rPr>
      </w:pPr>
    </w:p>
    <w:sectPr w:rsidR="004B3CF7" w:rsidRPr="00157E5E" w:rsidSect="001004CD">
      <w:head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9DCE" w14:textId="77777777" w:rsidR="00420C65" w:rsidRDefault="00420C65">
      <w:r>
        <w:separator/>
      </w:r>
    </w:p>
  </w:endnote>
  <w:endnote w:type="continuationSeparator" w:id="0">
    <w:p w14:paraId="4C867C2A" w14:textId="77777777" w:rsidR="00420C65" w:rsidRDefault="0042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8C6F" w14:textId="77777777" w:rsidR="00A258A0" w:rsidRDefault="00A258A0"/>
  <w:p w14:paraId="0E916B59" w14:textId="77777777" w:rsidR="00A258A0" w:rsidRPr="003A09E0" w:rsidRDefault="00A258A0" w:rsidP="003B3297">
    <w:pPr>
      <w:pBdr>
        <w:top w:val="single" w:sz="4" w:space="1" w:color="auto"/>
      </w:pBdr>
      <w:rPr>
        <w:b/>
        <w:bCs/>
      </w:rPr>
    </w:pPr>
    <w:bookmarkStart w:id="31" w:name="txtKontor1"/>
    <w:bookmarkEnd w:id="31"/>
    <w:r w:rsidRPr="003A09E0">
      <w:rPr>
        <w:b/>
        <w:bCs/>
      </w:rPr>
      <w:t xml:space="preserve"> </w:t>
    </w:r>
    <w:bookmarkStart w:id="32" w:name="txtKontor2"/>
    <w:bookmarkEnd w:id="32"/>
    <w:r w:rsidRPr="003A09E0">
      <w:rPr>
        <w:b/>
        <w:bCs/>
      </w:rPr>
      <w:t xml:space="preserve"> </w:t>
    </w:r>
  </w:p>
  <w:p w14:paraId="7BCFF3D2" w14:textId="77777777" w:rsidR="00A258A0" w:rsidRPr="003A09E0" w:rsidRDefault="00A258A0" w:rsidP="00885853">
    <w:pPr>
      <w:pStyle w:val="Bunntekst"/>
      <w:rPr>
        <w:sz w:val="21"/>
        <w:szCs w:val="21"/>
      </w:rPr>
    </w:pPr>
    <w:bookmarkStart w:id="33" w:name="lblBesoksadresse"/>
    <w:bookmarkStart w:id="34" w:name="txtPostadresse"/>
    <w:bookmarkEnd w:id="33"/>
    <w:bookmarkEnd w:id="34"/>
  </w:p>
  <w:p w14:paraId="73C9ABDB" w14:textId="77777777" w:rsidR="00A258A0" w:rsidRPr="003A09E0" w:rsidRDefault="00A258A0" w:rsidP="00885853">
    <w:pPr>
      <w:pStyle w:val="Bunntekst"/>
      <w:rPr>
        <w:sz w:val="21"/>
        <w:szCs w:val="21"/>
      </w:rPr>
    </w:pPr>
    <w:bookmarkStart w:id="35" w:name="txtKontoradresse"/>
    <w:bookmarkEnd w:id="35"/>
  </w:p>
  <w:p w14:paraId="1AD2F868" w14:textId="77777777" w:rsidR="00A258A0" w:rsidRDefault="00A258A0" w:rsidP="00885853">
    <w:pPr>
      <w:pStyle w:val="Bunntekst"/>
    </w:pPr>
    <w:bookmarkStart w:id="36" w:name="txtTelefon"/>
    <w:bookmarkStart w:id="37" w:name="txtIntadr"/>
    <w:bookmarkEnd w:id="36"/>
    <w:bookmarkEnd w:id="3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D9B6" w14:textId="77777777" w:rsidR="00420C65" w:rsidRDefault="00420C65">
      <w:r>
        <w:separator/>
      </w:r>
    </w:p>
  </w:footnote>
  <w:footnote w:type="continuationSeparator" w:id="0">
    <w:p w14:paraId="41484BC5" w14:textId="77777777" w:rsidR="00420C65" w:rsidRDefault="0042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B58D" w14:textId="77777777" w:rsidR="00A258A0" w:rsidRDefault="00A258A0">
    <w:pPr>
      <w:pStyle w:val="Topptekst"/>
    </w:pPr>
  </w:p>
  <w:p w14:paraId="073BBD30" w14:textId="77777777" w:rsidR="00A258A0" w:rsidRDefault="00A258A0">
    <w:pPr>
      <w:pStyle w:val="Topptekst"/>
      <w:rPr>
        <w:sz w:val="16"/>
      </w:rPr>
    </w:pPr>
  </w:p>
  <w:p w14:paraId="19D5A18C" w14:textId="77777777" w:rsidR="00A258A0" w:rsidRDefault="00A258A0">
    <w:pPr>
      <w:pStyle w:val="Topptekst"/>
    </w:pPr>
  </w:p>
  <w:p w14:paraId="33A339CC" w14:textId="77777777" w:rsidR="00A258A0" w:rsidRDefault="00A258A0">
    <w:pPr>
      <w:pStyle w:val="Topptekst"/>
      <w:tabs>
        <w:tab w:val="clear" w:pos="9072"/>
        <w:tab w:val="right" w:pos="9120"/>
      </w:tabs>
      <w:ind w:right="8" w:hanging="57"/>
    </w:pPr>
  </w:p>
  <w:p w14:paraId="17ED1AF5" w14:textId="77777777" w:rsidR="00A258A0" w:rsidRDefault="00A258A0">
    <w:pPr>
      <w:pStyle w:val="Topptekst"/>
      <w:tabs>
        <w:tab w:val="clear" w:pos="9072"/>
        <w:tab w:val="right" w:pos="9120"/>
      </w:tabs>
      <w:ind w:right="-4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BB6B" w14:textId="77777777" w:rsidR="006A1A8A" w:rsidRDefault="006A1A8A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BDC"/>
    <w:multiLevelType w:val="multilevel"/>
    <w:tmpl w:val="4E0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D35652"/>
    <w:multiLevelType w:val="hybridMultilevel"/>
    <w:tmpl w:val="ABEE44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34FBD"/>
    <w:multiLevelType w:val="hybridMultilevel"/>
    <w:tmpl w:val="CE9A87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025214">
    <w:abstractNumId w:val="2"/>
  </w:num>
  <w:num w:numId="2" w16cid:durableId="1383939829">
    <w:abstractNumId w:val="0"/>
  </w:num>
  <w:num w:numId="3" w16cid:durableId="1081875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6F"/>
    <w:rsid w:val="000035C7"/>
    <w:rsid w:val="00006708"/>
    <w:rsid w:val="00013711"/>
    <w:rsid w:val="000145F5"/>
    <w:rsid w:val="00016B0D"/>
    <w:rsid w:val="0002025D"/>
    <w:rsid w:val="00023FFE"/>
    <w:rsid w:val="000377F8"/>
    <w:rsid w:val="0003782F"/>
    <w:rsid w:val="00046FE5"/>
    <w:rsid w:val="00053313"/>
    <w:rsid w:val="00055201"/>
    <w:rsid w:val="000561A2"/>
    <w:rsid w:val="000602C0"/>
    <w:rsid w:val="00060B17"/>
    <w:rsid w:val="00060EA1"/>
    <w:rsid w:val="00063661"/>
    <w:rsid w:val="00066BFB"/>
    <w:rsid w:val="000713FB"/>
    <w:rsid w:val="00073D56"/>
    <w:rsid w:val="00075998"/>
    <w:rsid w:val="0008165A"/>
    <w:rsid w:val="00084D57"/>
    <w:rsid w:val="00097100"/>
    <w:rsid w:val="00097B27"/>
    <w:rsid w:val="000A23ED"/>
    <w:rsid w:val="000A6F6F"/>
    <w:rsid w:val="000B1CB4"/>
    <w:rsid w:val="000B27F8"/>
    <w:rsid w:val="000B3164"/>
    <w:rsid w:val="000B4921"/>
    <w:rsid w:val="000B7156"/>
    <w:rsid w:val="000D01D4"/>
    <w:rsid w:val="000D159A"/>
    <w:rsid w:val="000D5E7E"/>
    <w:rsid w:val="000D62ED"/>
    <w:rsid w:val="000E2C35"/>
    <w:rsid w:val="000E315E"/>
    <w:rsid w:val="000E46C7"/>
    <w:rsid w:val="000E709A"/>
    <w:rsid w:val="000E7E53"/>
    <w:rsid w:val="000F3AEE"/>
    <w:rsid w:val="000F7461"/>
    <w:rsid w:val="001001E1"/>
    <w:rsid w:val="001004CD"/>
    <w:rsid w:val="0010762D"/>
    <w:rsid w:val="001123C5"/>
    <w:rsid w:val="0011466E"/>
    <w:rsid w:val="001179E5"/>
    <w:rsid w:val="00123675"/>
    <w:rsid w:val="00125301"/>
    <w:rsid w:val="00135BA4"/>
    <w:rsid w:val="00143539"/>
    <w:rsid w:val="0014799C"/>
    <w:rsid w:val="00151E1F"/>
    <w:rsid w:val="00152F5B"/>
    <w:rsid w:val="001542E3"/>
    <w:rsid w:val="001543DB"/>
    <w:rsid w:val="00155EC7"/>
    <w:rsid w:val="00155F88"/>
    <w:rsid w:val="00157E5E"/>
    <w:rsid w:val="00164C41"/>
    <w:rsid w:val="00165AC1"/>
    <w:rsid w:val="00170B30"/>
    <w:rsid w:val="0017274D"/>
    <w:rsid w:val="00174E79"/>
    <w:rsid w:val="00176B0F"/>
    <w:rsid w:val="001803EC"/>
    <w:rsid w:val="00186FC7"/>
    <w:rsid w:val="00187503"/>
    <w:rsid w:val="00190A1D"/>
    <w:rsid w:val="0019352A"/>
    <w:rsid w:val="00194D8C"/>
    <w:rsid w:val="00196367"/>
    <w:rsid w:val="001A17B0"/>
    <w:rsid w:val="001A3CBF"/>
    <w:rsid w:val="001C5AC5"/>
    <w:rsid w:val="001D048B"/>
    <w:rsid w:val="001D1742"/>
    <w:rsid w:val="001E0B9E"/>
    <w:rsid w:val="001F18C8"/>
    <w:rsid w:val="001F4CE7"/>
    <w:rsid w:val="001F4E67"/>
    <w:rsid w:val="00207C0F"/>
    <w:rsid w:val="00207EA0"/>
    <w:rsid w:val="002116D5"/>
    <w:rsid w:val="00212671"/>
    <w:rsid w:val="002213A2"/>
    <w:rsid w:val="00224BDE"/>
    <w:rsid w:val="00231655"/>
    <w:rsid w:val="00233325"/>
    <w:rsid w:val="00233680"/>
    <w:rsid w:val="00240DA3"/>
    <w:rsid w:val="00247BF8"/>
    <w:rsid w:val="00252207"/>
    <w:rsid w:val="00255F87"/>
    <w:rsid w:val="002624AB"/>
    <w:rsid w:val="002770AE"/>
    <w:rsid w:val="00281662"/>
    <w:rsid w:val="0028696C"/>
    <w:rsid w:val="0028703A"/>
    <w:rsid w:val="00287BEE"/>
    <w:rsid w:val="00290C94"/>
    <w:rsid w:val="00297798"/>
    <w:rsid w:val="002A0EEF"/>
    <w:rsid w:val="002A61DE"/>
    <w:rsid w:val="002A67BA"/>
    <w:rsid w:val="002A70A1"/>
    <w:rsid w:val="002B24C4"/>
    <w:rsid w:val="002B5BB4"/>
    <w:rsid w:val="002B610E"/>
    <w:rsid w:val="002C0152"/>
    <w:rsid w:val="002C0E78"/>
    <w:rsid w:val="002C2EA6"/>
    <w:rsid w:val="002E10B5"/>
    <w:rsid w:val="002E1A67"/>
    <w:rsid w:val="002E52C1"/>
    <w:rsid w:val="002F1281"/>
    <w:rsid w:val="002F1E6E"/>
    <w:rsid w:val="002F5733"/>
    <w:rsid w:val="003026D1"/>
    <w:rsid w:val="003041C7"/>
    <w:rsid w:val="00305A93"/>
    <w:rsid w:val="00310146"/>
    <w:rsid w:val="00313216"/>
    <w:rsid w:val="003136AA"/>
    <w:rsid w:val="003157AF"/>
    <w:rsid w:val="0032190B"/>
    <w:rsid w:val="0032332E"/>
    <w:rsid w:val="003262BB"/>
    <w:rsid w:val="00327A56"/>
    <w:rsid w:val="00327CE2"/>
    <w:rsid w:val="0033472C"/>
    <w:rsid w:val="00341E4A"/>
    <w:rsid w:val="00344B65"/>
    <w:rsid w:val="003553B1"/>
    <w:rsid w:val="0035700B"/>
    <w:rsid w:val="00367F83"/>
    <w:rsid w:val="003714AC"/>
    <w:rsid w:val="00375674"/>
    <w:rsid w:val="00377B73"/>
    <w:rsid w:val="003810F5"/>
    <w:rsid w:val="00391586"/>
    <w:rsid w:val="003960AB"/>
    <w:rsid w:val="00396C95"/>
    <w:rsid w:val="003A06B1"/>
    <w:rsid w:val="003A09E0"/>
    <w:rsid w:val="003A4502"/>
    <w:rsid w:val="003A761B"/>
    <w:rsid w:val="003B3297"/>
    <w:rsid w:val="003B45C8"/>
    <w:rsid w:val="003B5A84"/>
    <w:rsid w:val="003C22E8"/>
    <w:rsid w:val="003C4067"/>
    <w:rsid w:val="003C74A8"/>
    <w:rsid w:val="003D2634"/>
    <w:rsid w:val="003D751C"/>
    <w:rsid w:val="003E36EE"/>
    <w:rsid w:val="003E421E"/>
    <w:rsid w:val="003E428F"/>
    <w:rsid w:val="003E6B64"/>
    <w:rsid w:val="003F0CCB"/>
    <w:rsid w:val="003F2904"/>
    <w:rsid w:val="003F2FCA"/>
    <w:rsid w:val="003F3442"/>
    <w:rsid w:val="003F4E74"/>
    <w:rsid w:val="003F570C"/>
    <w:rsid w:val="00401130"/>
    <w:rsid w:val="00401212"/>
    <w:rsid w:val="00411ED7"/>
    <w:rsid w:val="00412573"/>
    <w:rsid w:val="00420B9E"/>
    <w:rsid w:val="00420C65"/>
    <w:rsid w:val="00424DA0"/>
    <w:rsid w:val="0042678F"/>
    <w:rsid w:val="004443A0"/>
    <w:rsid w:val="00451040"/>
    <w:rsid w:val="00451396"/>
    <w:rsid w:val="00453375"/>
    <w:rsid w:val="00454E0F"/>
    <w:rsid w:val="0045526D"/>
    <w:rsid w:val="004563DD"/>
    <w:rsid w:val="00457362"/>
    <w:rsid w:val="0046147D"/>
    <w:rsid w:val="00462845"/>
    <w:rsid w:val="00464C88"/>
    <w:rsid w:val="00473DB9"/>
    <w:rsid w:val="00474571"/>
    <w:rsid w:val="00475B14"/>
    <w:rsid w:val="0048225B"/>
    <w:rsid w:val="00491A44"/>
    <w:rsid w:val="0049462B"/>
    <w:rsid w:val="00497321"/>
    <w:rsid w:val="004A0071"/>
    <w:rsid w:val="004A04E6"/>
    <w:rsid w:val="004A26CE"/>
    <w:rsid w:val="004A4E4A"/>
    <w:rsid w:val="004B3CF7"/>
    <w:rsid w:val="004B573A"/>
    <w:rsid w:val="004C557C"/>
    <w:rsid w:val="004C642C"/>
    <w:rsid w:val="004C6E5A"/>
    <w:rsid w:val="004D344A"/>
    <w:rsid w:val="004E3B2F"/>
    <w:rsid w:val="004F2A77"/>
    <w:rsid w:val="0050198F"/>
    <w:rsid w:val="00501E63"/>
    <w:rsid w:val="00513CF4"/>
    <w:rsid w:val="005146F4"/>
    <w:rsid w:val="00524793"/>
    <w:rsid w:val="005305DA"/>
    <w:rsid w:val="0053435E"/>
    <w:rsid w:val="00534FF4"/>
    <w:rsid w:val="00537CD7"/>
    <w:rsid w:val="005412A1"/>
    <w:rsid w:val="00544158"/>
    <w:rsid w:val="00547674"/>
    <w:rsid w:val="005521DF"/>
    <w:rsid w:val="005538A7"/>
    <w:rsid w:val="005543C4"/>
    <w:rsid w:val="00556E8B"/>
    <w:rsid w:val="00564AAB"/>
    <w:rsid w:val="00565275"/>
    <w:rsid w:val="00572941"/>
    <w:rsid w:val="00572DF1"/>
    <w:rsid w:val="0057536F"/>
    <w:rsid w:val="00585A0E"/>
    <w:rsid w:val="005924B1"/>
    <w:rsid w:val="00593F1A"/>
    <w:rsid w:val="00594946"/>
    <w:rsid w:val="005970E2"/>
    <w:rsid w:val="005971D2"/>
    <w:rsid w:val="005B7141"/>
    <w:rsid w:val="005C0F73"/>
    <w:rsid w:val="005C3D8D"/>
    <w:rsid w:val="005C7E1F"/>
    <w:rsid w:val="005D0C60"/>
    <w:rsid w:val="005D119E"/>
    <w:rsid w:val="005D4D20"/>
    <w:rsid w:val="005D53E9"/>
    <w:rsid w:val="005F2C32"/>
    <w:rsid w:val="005F2D9A"/>
    <w:rsid w:val="005F6CC6"/>
    <w:rsid w:val="006037C9"/>
    <w:rsid w:val="00604FA9"/>
    <w:rsid w:val="00604FFA"/>
    <w:rsid w:val="00606AAB"/>
    <w:rsid w:val="00611BD2"/>
    <w:rsid w:val="00613B3D"/>
    <w:rsid w:val="006152E7"/>
    <w:rsid w:val="006172F6"/>
    <w:rsid w:val="006204BF"/>
    <w:rsid w:val="006242D3"/>
    <w:rsid w:val="006248FD"/>
    <w:rsid w:val="00625BF8"/>
    <w:rsid w:val="0062708F"/>
    <w:rsid w:val="00627531"/>
    <w:rsid w:val="00631B7D"/>
    <w:rsid w:val="00641037"/>
    <w:rsid w:val="00650C75"/>
    <w:rsid w:val="00653DCA"/>
    <w:rsid w:val="00657289"/>
    <w:rsid w:val="00667968"/>
    <w:rsid w:val="006733F9"/>
    <w:rsid w:val="00674B84"/>
    <w:rsid w:val="006771AD"/>
    <w:rsid w:val="00677408"/>
    <w:rsid w:val="006837C2"/>
    <w:rsid w:val="00686412"/>
    <w:rsid w:val="006877EE"/>
    <w:rsid w:val="006905E8"/>
    <w:rsid w:val="00691708"/>
    <w:rsid w:val="006946FB"/>
    <w:rsid w:val="006A1A8A"/>
    <w:rsid w:val="006A2713"/>
    <w:rsid w:val="006A51CA"/>
    <w:rsid w:val="006A5DBA"/>
    <w:rsid w:val="006A6715"/>
    <w:rsid w:val="006B4E58"/>
    <w:rsid w:val="006C01FC"/>
    <w:rsid w:val="006C6DD1"/>
    <w:rsid w:val="006C7744"/>
    <w:rsid w:val="006D1C59"/>
    <w:rsid w:val="006E317E"/>
    <w:rsid w:val="006E3B96"/>
    <w:rsid w:val="006F214B"/>
    <w:rsid w:val="006F7A2F"/>
    <w:rsid w:val="006F7E5C"/>
    <w:rsid w:val="007032C8"/>
    <w:rsid w:val="0070560C"/>
    <w:rsid w:val="00707122"/>
    <w:rsid w:val="00711A7B"/>
    <w:rsid w:val="00711E08"/>
    <w:rsid w:val="00713C58"/>
    <w:rsid w:val="00716E87"/>
    <w:rsid w:val="007205E0"/>
    <w:rsid w:val="00722735"/>
    <w:rsid w:val="00725F3D"/>
    <w:rsid w:val="007260B8"/>
    <w:rsid w:val="00731D44"/>
    <w:rsid w:val="00735856"/>
    <w:rsid w:val="00741B14"/>
    <w:rsid w:val="00743525"/>
    <w:rsid w:val="007450E3"/>
    <w:rsid w:val="0074652C"/>
    <w:rsid w:val="00747457"/>
    <w:rsid w:val="00751205"/>
    <w:rsid w:val="00752065"/>
    <w:rsid w:val="00755FFE"/>
    <w:rsid w:val="00760F48"/>
    <w:rsid w:val="0076117C"/>
    <w:rsid w:val="007613D0"/>
    <w:rsid w:val="00787364"/>
    <w:rsid w:val="0079280E"/>
    <w:rsid w:val="00797DAB"/>
    <w:rsid w:val="007A3803"/>
    <w:rsid w:val="007A7BEB"/>
    <w:rsid w:val="007B07AE"/>
    <w:rsid w:val="007B2D05"/>
    <w:rsid w:val="007B37BC"/>
    <w:rsid w:val="007C3B36"/>
    <w:rsid w:val="007C5959"/>
    <w:rsid w:val="007C6491"/>
    <w:rsid w:val="007C7682"/>
    <w:rsid w:val="007D1EB9"/>
    <w:rsid w:val="007D4C75"/>
    <w:rsid w:val="007E5CC0"/>
    <w:rsid w:val="007E5EE2"/>
    <w:rsid w:val="007E5FAF"/>
    <w:rsid w:val="00800789"/>
    <w:rsid w:val="00801941"/>
    <w:rsid w:val="0080520E"/>
    <w:rsid w:val="008070FF"/>
    <w:rsid w:val="00812F90"/>
    <w:rsid w:val="008203F0"/>
    <w:rsid w:val="00826DE4"/>
    <w:rsid w:val="0083249C"/>
    <w:rsid w:val="008445D9"/>
    <w:rsid w:val="00851CAB"/>
    <w:rsid w:val="00854300"/>
    <w:rsid w:val="00854369"/>
    <w:rsid w:val="00854DB8"/>
    <w:rsid w:val="00854E93"/>
    <w:rsid w:val="0086144D"/>
    <w:rsid w:val="008630A1"/>
    <w:rsid w:val="0086362F"/>
    <w:rsid w:val="00866A63"/>
    <w:rsid w:val="008672F2"/>
    <w:rsid w:val="00867DD8"/>
    <w:rsid w:val="0087496D"/>
    <w:rsid w:val="00875678"/>
    <w:rsid w:val="00877F9A"/>
    <w:rsid w:val="00884A3B"/>
    <w:rsid w:val="00885853"/>
    <w:rsid w:val="0088672C"/>
    <w:rsid w:val="00890E8D"/>
    <w:rsid w:val="00891DA4"/>
    <w:rsid w:val="008A01BF"/>
    <w:rsid w:val="008A306B"/>
    <w:rsid w:val="008B2852"/>
    <w:rsid w:val="008B4C65"/>
    <w:rsid w:val="008B6444"/>
    <w:rsid w:val="008C4FE9"/>
    <w:rsid w:val="008C709B"/>
    <w:rsid w:val="008C7692"/>
    <w:rsid w:val="008D0296"/>
    <w:rsid w:val="008E0340"/>
    <w:rsid w:val="008E18E7"/>
    <w:rsid w:val="008E1B09"/>
    <w:rsid w:val="008E20CC"/>
    <w:rsid w:val="008E585C"/>
    <w:rsid w:val="008E7E81"/>
    <w:rsid w:val="008F0CA0"/>
    <w:rsid w:val="008F106E"/>
    <w:rsid w:val="008F1891"/>
    <w:rsid w:val="008F1E44"/>
    <w:rsid w:val="008F5718"/>
    <w:rsid w:val="00901174"/>
    <w:rsid w:val="00910071"/>
    <w:rsid w:val="00910461"/>
    <w:rsid w:val="00910D74"/>
    <w:rsid w:val="009115AE"/>
    <w:rsid w:val="00912BE0"/>
    <w:rsid w:val="00915B06"/>
    <w:rsid w:val="00917973"/>
    <w:rsid w:val="00930427"/>
    <w:rsid w:val="00932EFC"/>
    <w:rsid w:val="009437C5"/>
    <w:rsid w:val="00944336"/>
    <w:rsid w:val="00946E81"/>
    <w:rsid w:val="00950EA0"/>
    <w:rsid w:val="00956567"/>
    <w:rsid w:val="00956C5D"/>
    <w:rsid w:val="009618A2"/>
    <w:rsid w:val="0097203A"/>
    <w:rsid w:val="00973433"/>
    <w:rsid w:val="009736E3"/>
    <w:rsid w:val="009742C4"/>
    <w:rsid w:val="00974DF9"/>
    <w:rsid w:val="00975BC3"/>
    <w:rsid w:val="0097795B"/>
    <w:rsid w:val="009807EC"/>
    <w:rsid w:val="00992BFE"/>
    <w:rsid w:val="009938D2"/>
    <w:rsid w:val="00995914"/>
    <w:rsid w:val="00995CAF"/>
    <w:rsid w:val="00997E06"/>
    <w:rsid w:val="009A31FB"/>
    <w:rsid w:val="009A32FF"/>
    <w:rsid w:val="009A58EA"/>
    <w:rsid w:val="009A59D2"/>
    <w:rsid w:val="009B0C04"/>
    <w:rsid w:val="009B3097"/>
    <w:rsid w:val="009B34E0"/>
    <w:rsid w:val="009B4ADB"/>
    <w:rsid w:val="009B4CDE"/>
    <w:rsid w:val="009B7AFE"/>
    <w:rsid w:val="009C0D1E"/>
    <w:rsid w:val="009C2DE5"/>
    <w:rsid w:val="009C3852"/>
    <w:rsid w:val="009C3F0B"/>
    <w:rsid w:val="009D6BFE"/>
    <w:rsid w:val="009D7C11"/>
    <w:rsid w:val="009E5E9E"/>
    <w:rsid w:val="009E6A4C"/>
    <w:rsid w:val="009F1BC4"/>
    <w:rsid w:val="009F357B"/>
    <w:rsid w:val="009F55A8"/>
    <w:rsid w:val="00A01CCF"/>
    <w:rsid w:val="00A02D51"/>
    <w:rsid w:val="00A13AD5"/>
    <w:rsid w:val="00A151AD"/>
    <w:rsid w:val="00A20991"/>
    <w:rsid w:val="00A23098"/>
    <w:rsid w:val="00A258A0"/>
    <w:rsid w:val="00A26539"/>
    <w:rsid w:val="00A4596B"/>
    <w:rsid w:val="00A46041"/>
    <w:rsid w:val="00A56E9A"/>
    <w:rsid w:val="00A61DB7"/>
    <w:rsid w:val="00A61EFC"/>
    <w:rsid w:val="00A61FCC"/>
    <w:rsid w:val="00A626AB"/>
    <w:rsid w:val="00A64158"/>
    <w:rsid w:val="00A654F2"/>
    <w:rsid w:val="00A65CF0"/>
    <w:rsid w:val="00A70C66"/>
    <w:rsid w:val="00A73E4B"/>
    <w:rsid w:val="00A76DE9"/>
    <w:rsid w:val="00A84F23"/>
    <w:rsid w:val="00A93521"/>
    <w:rsid w:val="00A93561"/>
    <w:rsid w:val="00A94AA8"/>
    <w:rsid w:val="00AA3F79"/>
    <w:rsid w:val="00AA5D3D"/>
    <w:rsid w:val="00AA7C8C"/>
    <w:rsid w:val="00AB3DA3"/>
    <w:rsid w:val="00AC564C"/>
    <w:rsid w:val="00AD3D49"/>
    <w:rsid w:val="00AD452D"/>
    <w:rsid w:val="00AD48B5"/>
    <w:rsid w:val="00AD76EE"/>
    <w:rsid w:val="00AE188D"/>
    <w:rsid w:val="00AE19B2"/>
    <w:rsid w:val="00AE21E5"/>
    <w:rsid w:val="00AE270D"/>
    <w:rsid w:val="00AE348E"/>
    <w:rsid w:val="00AE3BEE"/>
    <w:rsid w:val="00AF3580"/>
    <w:rsid w:val="00AF71ED"/>
    <w:rsid w:val="00B02A1F"/>
    <w:rsid w:val="00B0485B"/>
    <w:rsid w:val="00B10904"/>
    <w:rsid w:val="00B12D48"/>
    <w:rsid w:val="00B12EBD"/>
    <w:rsid w:val="00B165E1"/>
    <w:rsid w:val="00B21C29"/>
    <w:rsid w:val="00B2403B"/>
    <w:rsid w:val="00B24F76"/>
    <w:rsid w:val="00B27095"/>
    <w:rsid w:val="00B31263"/>
    <w:rsid w:val="00B34594"/>
    <w:rsid w:val="00B3520D"/>
    <w:rsid w:val="00B41D2C"/>
    <w:rsid w:val="00B44B1D"/>
    <w:rsid w:val="00B44D46"/>
    <w:rsid w:val="00B461AE"/>
    <w:rsid w:val="00B507A8"/>
    <w:rsid w:val="00B531DD"/>
    <w:rsid w:val="00B542A8"/>
    <w:rsid w:val="00B66372"/>
    <w:rsid w:val="00B72217"/>
    <w:rsid w:val="00B865D2"/>
    <w:rsid w:val="00B9679B"/>
    <w:rsid w:val="00BA4682"/>
    <w:rsid w:val="00BB1B0F"/>
    <w:rsid w:val="00BC0932"/>
    <w:rsid w:val="00BC6A0A"/>
    <w:rsid w:val="00BC7CD1"/>
    <w:rsid w:val="00BD037C"/>
    <w:rsid w:val="00BD0A42"/>
    <w:rsid w:val="00BE74A5"/>
    <w:rsid w:val="00BF35E1"/>
    <w:rsid w:val="00BF4D5D"/>
    <w:rsid w:val="00BF4E09"/>
    <w:rsid w:val="00BF5F62"/>
    <w:rsid w:val="00BF7812"/>
    <w:rsid w:val="00C1288B"/>
    <w:rsid w:val="00C15B54"/>
    <w:rsid w:val="00C169B3"/>
    <w:rsid w:val="00C2172C"/>
    <w:rsid w:val="00C25A76"/>
    <w:rsid w:val="00C279A9"/>
    <w:rsid w:val="00C31231"/>
    <w:rsid w:val="00C328DF"/>
    <w:rsid w:val="00C32EFA"/>
    <w:rsid w:val="00C32F9C"/>
    <w:rsid w:val="00C33B54"/>
    <w:rsid w:val="00C40A9B"/>
    <w:rsid w:val="00C446F8"/>
    <w:rsid w:val="00C4506F"/>
    <w:rsid w:val="00C508F8"/>
    <w:rsid w:val="00C534B8"/>
    <w:rsid w:val="00C659A1"/>
    <w:rsid w:val="00C76376"/>
    <w:rsid w:val="00C80E8C"/>
    <w:rsid w:val="00C8117D"/>
    <w:rsid w:val="00C8191F"/>
    <w:rsid w:val="00C82773"/>
    <w:rsid w:val="00C82E4C"/>
    <w:rsid w:val="00C8318F"/>
    <w:rsid w:val="00C86273"/>
    <w:rsid w:val="00C91448"/>
    <w:rsid w:val="00C9253A"/>
    <w:rsid w:val="00CA0067"/>
    <w:rsid w:val="00CA259A"/>
    <w:rsid w:val="00CB5D04"/>
    <w:rsid w:val="00CC00B3"/>
    <w:rsid w:val="00CC46DA"/>
    <w:rsid w:val="00CC5682"/>
    <w:rsid w:val="00CC7154"/>
    <w:rsid w:val="00CD3F1D"/>
    <w:rsid w:val="00CD6CA5"/>
    <w:rsid w:val="00CE31B5"/>
    <w:rsid w:val="00CE365B"/>
    <w:rsid w:val="00CE5798"/>
    <w:rsid w:val="00CE57B6"/>
    <w:rsid w:val="00CE6438"/>
    <w:rsid w:val="00CF11ED"/>
    <w:rsid w:val="00CF683E"/>
    <w:rsid w:val="00CF6DFC"/>
    <w:rsid w:val="00CF72DD"/>
    <w:rsid w:val="00D0539D"/>
    <w:rsid w:val="00D06CD6"/>
    <w:rsid w:val="00D14CC0"/>
    <w:rsid w:val="00D16EEB"/>
    <w:rsid w:val="00D2126B"/>
    <w:rsid w:val="00D27D17"/>
    <w:rsid w:val="00D340E9"/>
    <w:rsid w:val="00D4582A"/>
    <w:rsid w:val="00D46C81"/>
    <w:rsid w:val="00D507E4"/>
    <w:rsid w:val="00D5261A"/>
    <w:rsid w:val="00D56BE3"/>
    <w:rsid w:val="00D56C0A"/>
    <w:rsid w:val="00D60D6E"/>
    <w:rsid w:val="00D62F3A"/>
    <w:rsid w:val="00D66F98"/>
    <w:rsid w:val="00D7179E"/>
    <w:rsid w:val="00D73EBA"/>
    <w:rsid w:val="00D7534C"/>
    <w:rsid w:val="00D76648"/>
    <w:rsid w:val="00D816A4"/>
    <w:rsid w:val="00D854B1"/>
    <w:rsid w:val="00D93176"/>
    <w:rsid w:val="00DA0C24"/>
    <w:rsid w:val="00DA2DF4"/>
    <w:rsid w:val="00DB2E76"/>
    <w:rsid w:val="00DB7704"/>
    <w:rsid w:val="00DC0608"/>
    <w:rsid w:val="00DC4225"/>
    <w:rsid w:val="00DD0A8D"/>
    <w:rsid w:val="00DD0FAF"/>
    <w:rsid w:val="00DD2B7E"/>
    <w:rsid w:val="00DD2D78"/>
    <w:rsid w:val="00DE4958"/>
    <w:rsid w:val="00DF5714"/>
    <w:rsid w:val="00E01225"/>
    <w:rsid w:val="00E03A81"/>
    <w:rsid w:val="00E05D6A"/>
    <w:rsid w:val="00E10035"/>
    <w:rsid w:val="00E14439"/>
    <w:rsid w:val="00E14B95"/>
    <w:rsid w:val="00E156BA"/>
    <w:rsid w:val="00E15CC7"/>
    <w:rsid w:val="00E167C7"/>
    <w:rsid w:val="00E17D4B"/>
    <w:rsid w:val="00E2015B"/>
    <w:rsid w:val="00E2230C"/>
    <w:rsid w:val="00E22489"/>
    <w:rsid w:val="00E26A44"/>
    <w:rsid w:val="00E33138"/>
    <w:rsid w:val="00E4002A"/>
    <w:rsid w:val="00E44F31"/>
    <w:rsid w:val="00E548E2"/>
    <w:rsid w:val="00E54C50"/>
    <w:rsid w:val="00E600F6"/>
    <w:rsid w:val="00E62A19"/>
    <w:rsid w:val="00E672E9"/>
    <w:rsid w:val="00E710FB"/>
    <w:rsid w:val="00E8212C"/>
    <w:rsid w:val="00E84D99"/>
    <w:rsid w:val="00E92D2D"/>
    <w:rsid w:val="00E930CC"/>
    <w:rsid w:val="00E932BE"/>
    <w:rsid w:val="00E95E22"/>
    <w:rsid w:val="00E97C8F"/>
    <w:rsid w:val="00EA1625"/>
    <w:rsid w:val="00EA2279"/>
    <w:rsid w:val="00EB29DE"/>
    <w:rsid w:val="00EB6A24"/>
    <w:rsid w:val="00EB7D5B"/>
    <w:rsid w:val="00EB7DA2"/>
    <w:rsid w:val="00ED2B44"/>
    <w:rsid w:val="00ED3406"/>
    <w:rsid w:val="00ED52D8"/>
    <w:rsid w:val="00EE1424"/>
    <w:rsid w:val="00EE3507"/>
    <w:rsid w:val="00EE57DE"/>
    <w:rsid w:val="00EE7836"/>
    <w:rsid w:val="00EE7C29"/>
    <w:rsid w:val="00EF013D"/>
    <w:rsid w:val="00EF03A2"/>
    <w:rsid w:val="00EF041B"/>
    <w:rsid w:val="00EF1B56"/>
    <w:rsid w:val="00EF3BA9"/>
    <w:rsid w:val="00F012DE"/>
    <w:rsid w:val="00F13D81"/>
    <w:rsid w:val="00F220D8"/>
    <w:rsid w:val="00F225E1"/>
    <w:rsid w:val="00F245BA"/>
    <w:rsid w:val="00F31BB6"/>
    <w:rsid w:val="00F32363"/>
    <w:rsid w:val="00F332C8"/>
    <w:rsid w:val="00F35389"/>
    <w:rsid w:val="00F35C60"/>
    <w:rsid w:val="00F4144F"/>
    <w:rsid w:val="00F42826"/>
    <w:rsid w:val="00F4677F"/>
    <w:rsid w:val="00F55131"/>
    <w:rsid w:val="00F60738"/>
    <w:rsid w:val="00F6272C"/>
    <w:rsid w:val="00F646BC"/>
    <w:rsid w:val="00F66D19"/>
    <w:rsid w:val="00F752B3"/>
    <w:rsid w:val="00F755B9"/>
    <w:rsid w:val="00F808FE"/>
    <w:rsid w:val="00F80F1C"/>
    <w:rsid w:val="00F8148D"/>
    <w:rsid w:val="00F8299A"/>
    <w:rsid w:val="00F8753A"/>
    <w:rsid w:val="00F91CAE"/>
    <w:rsid w:val="00F973E6"/>
    <w:rsid w:val="00FA0BE6"/>
    <w:rsid w:val="00FA1FE5"/>
    <w:rsid w:val="00FB4DF7"/>
    <w:rsid w:val="00FB6BFE"/>
    <w:rsid w:val="00FC2D75"/>
    <w:rsid w:val="00FC5822"/>
    <w:rsid w:val="00FC6357"/>
    <w:rsid w:val="00FD752B"/>
    <w:rsid w:val="00FE3497"/>
    <w:rsid w:val="00FE6AE9"/>
    <w:rsid w:val="00FF08E1"/>
    <w:rsid w:val="00FF1281"/>
    <w:rsid w:val="00FF1736"/>
    <w:rsid w:val="00FF2CD8"/>
    <w:rsid w:val="00FF2EC2"/>
    <w:rsid w:val="00FF4286"/>
    <w:rsid w:val="00FF5763"/>
    <w:rsid w:val="00FF5F7C"/>
    <w:rsid w:val="0176EA64"/>
    <w:rsid w:val="173D90E6"/>
    <w:rsid w:val="1D091DE5"/>
    <w:rsid w:val="5C37D001"/>
    <w:rsid w:val="70C0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2907B4"/>
  <w15:docId w15:val="{C2780F6D-BEE3-45E4-87B9-0450B4A7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NAV"/>
    <w:qFormat/>
    <w:rsid w:val="007E5FAF"/>
    <w:rPr>
      <w:rFonts w:ascii="Arial" w:hAnsi="Arial"/>
      <w:sz w:val="22"/>
      <w:szCs w:val="24"/>
    </w:rPr>
  </w:style>
  <w:style w:type="paragraph" w:styleId="Overskrift1">
    <w:name w:val="heading 1"/>
    <w:aliases w:val="NAVerskrift 1"/>
    <w:basedOn w:val="Normal"/>
    <w:next w:val="Normal"/>
    <w:pPr>
      <w:keepNext/>
      <w:outlineLvl w:val="0"/>
    </w:pPr>
    <w:rPr>
      <w:sz w:val="28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1F4E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1F4E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table" w:styleId="Tabellrutenett">
    <w:name w:val="Table Grid"/>
    <w:basedOn w:val="Vanligtabell"/>
    <w:uiPriority w:val="39"/>
    <w:rsid w:val="00972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D56BE3"/>
    <w:rPr>
      <w:rFonts w:ascii="Tahoma" w:hAnsi="Tahoma" w:cs="Tahoma"/>
      <w:sz w:val="16"/>
      <w:szCs w:val="16"/>
    </w:rPr>
  </w:style>
  <w:style w:type="paragraph" w:customStyle="1" w:styleId="Overskrift2NAV">
    <w:name w:val="Overskrift 2 NAV"/>
    <w:basedOn w:val="Overskrift2"/>
    <w:next w:val="Normal"/>
    <w:autoRedefine/>
    <w:qFormat/>
    <w:rsid w:val="009115AE"/>
    <w:rPr>
      <w:rFonts w:ascii="Arial" w:hAnsi="Arial"/>
      <w:color w:val="auto"/>
      <w:sz w:val="24"/>
    </w:rPr>
  </w:style>
  <w:style w:type="paragraph" w:customStyle="1" w:styleId="Overskrift1NAV">
    <w:name w:val="Overskrift 1 NAV"/>
    <w:basedOn w:val="Overskrift1"/>
    <w:next w:val="Normal"/>
    <w:autoRedefine/>
    <w:qFormat/>
    <w:rsid w:val="00BD037C"/>
    <w:rPr>
      <w:b/>
    </w:rPr>
  </w:style>
  <w:style w:type="character" w:customStyle="1" w:styleId="Overskrift2Tegn">
    <w:name w:val="Overskrift 2 Tegn"/>
    <w:basedOn w:val="Standardskriftforavsnitt"/>
    <w:link w:val="Overskrift2"/>
    <w:semiHidden/>
    <w:rsid w:val="001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verskrift3NAV">
    <w:name w:val="Overskrift 3 NAV"/>
    <w:basedOn w:val="Overskrift3"/>
    <w:next w:val="Normal"/>
    <w:autoRedefine/>
    <w:rsid w:val="009115AE"/>
    <w:rPr>
      <w:rFonts w:ascii="Arial" w:hAnsi="Arial"/>
      <w:color w:val="auto"/>
    </w:rPr>
  </w:style>
  <w:style w:type="character" w:customStyle="1" w:styleId="Overskrift3Tegn">
    <w:name w:val="Overskrift 3 Tegn"/>
    <w:basedOn w:val="Standardskriftforavsnitt"/>
    <w:link w:val="Overskrift3"/>
    <w:semiHidden/>
    <w:rsid w:val="001F4E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ovedoverskriftNAV">
    <w:name w:val="Hovedoverskrift NAV"/>
    <w:basedOn w:val="Normal"/>
    <w:next w:val="Normal"/>
    <w:rsid w:val="00BF4D5D"/>
    <w:rPr>
      <w:b/>
      <w:sz w:val="32"/>
      <w:szCs w:val="20"/>
      <w:lang w:eastAsia="en-US"/>
    </w:rPr>
  </w:style>
  <w:style w:type="table" w:customStyle="1" w:styleId="Stil1">
    <w:name w:val="Stil1"/>
    <w:basedOn w:val="Vanligtabell"/>
    <w:uiPriority w:val="99"/>
    <w:rsid w:val="003B3297"/>
    <w:tblPr/>
  </w:style>
  <w:style w:type="paragraph" w:styleId="Listeavsnitt">
    <w:name w:val="List Paragraph"/>
    <w:basedOn w:val="Normal"/>
    <w:uiPriority w:val="34"/>
    <w:rsid w:val="00C4506F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412573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6147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avno.sharepoint.com/NAVmaler/Nav-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D5C74B80F8164EA612F7F1E3C0AAFD" ma:contentTypeVersion="3" ma:contentTypeDescription="Opprett et nytt dokument." ma:contentTypeScope="" ma:versionID="4da61a52396d608f13b9d62893fdc72e">
  <xsd:schema xmlns:xsd="http://www.w3.org/2001/XMLSchema" xmlns:xs="http://www.w3.org/2001/XMLSchema" xmlns:p="http://schemas.microsoft.com/office/2006/metadata/properties" xmlns:ns2="9413d4ad-0682-4966-8489-a552ae8b26dc" targetNamespace="http://schemas.microsoft.com/office/2006/metadata/properties" ma:root="true" ma:fieldsID="645b5cab131bc851c23da083cbb160a6" ns2:_="">
    <xsd:import namespace="9413d4ad-0682-4966-8489-a552ae8b2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3d4ad-0682-4966-8489-a552ae8b2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FFDEB-A5EE-4A49-9114-923BCF83D0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91FB61-3F27-4866-8BD3-5A669962D7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2F316-0DA0-48A9-A5F6-22D2F19CEC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76082-A721-418B-87FA-E9CCFEE2B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3d4ad-0682-4966-8489-a552ae8b2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f15bfe-616f-49eb-bf8f-6269de7f40a1}" enabled="1" method="Privilege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Nav-mal</Template>
  <TotalTime>1896</TotalTime>
  <Pages>5</Pages>
  <Words>1576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Mottaker</vt:lpstr>
    </vt:vector>
  </TitlesOfParts>
  <Company>Trygdeetaten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Mottaker</dc:title>
  <dc:creator>Schei, Erland</dc:creator>
  <cp:lastModifiedBy>Melby, Elin Christine</cp:lastModifiedBy>
  <cp:revision>137</cp:revision>
  <cp:lastPrinted>2006-03-22T12:36:00Z</cp:lastPrinted>
  <dcterms:created xsi:type="dcterms:W3CDTF">2026-05-28T08:18:00Z</dcterms:created>
  <dcterms:modified xsi:type="dcterms:W3CDTF">2026-06-10T08:13:00Z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0x01010038D5C74B80F8164EA612F7F1E3C0AAFD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SharedWithUsers">
    <vt:lpwstr>2413;#Berget, Wenche;#1227;#Berg, Lisbeth;#16211;#Spantell, Anne Grete Nikolaysen;#4243;#Tau, Cathrine;#5984;#Hollevik, Marte;#2890;#Birkelund, Tove Merethe;#10101;#Bones, Gunn Marit;#3357;#Skovli, Liv Karine;#10983;#Mamshi, Ashna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d3491420-1ae2-4120-89e6-e6f668f067e2_Enabled">
    <vt:lpwstr>true</vt:lpwstr>
  </property>
  <property fmtid="{D5CDD505-2E9C-101B-9397-08002B2CF9AE}" pid="10" name="MSIP_Label_d3491420-1ae2-4120-89e6-e6f668f067e2_SetDate">
    <vt:lpwstr>2020-08-18T13:26:29Z</vt:lpwstr>
  </property>
  <property fmtid="{D5CDD505-2E9C-101B-9397-08002B2CF9AE}" pid="11" name="MSIP_Label_d3491420-1ae2-4120-89e6-e6f668f067e2_Method">
    <vt:lpwstr>Standard</vt:lpwstr>
  </property>
  <property fmtid="{D5CDD505-2E9C-101B-9397-08002B2CF9AE}" pid="12" name="MSIP_Label_d3491420-1ae2-4120-89e6-e6f668f067e2_Name">
    <vt:lpwstr>d3491420-1ae2-4120-89e6-e6f668f067e2</vt:lpwstr>
  </property>
  <property fmtid="{D5CDD505-2E9C-101B-9397-08002B2CF9AE}" pid="13" name="MSIP_Label_d3491420-1ae2-4120-89e6-e6f668f067e2_SiteId">
    <vt:lpwstr>62366534-1ec3-4962-8869-9b5535279d0b</vt:lpwstr>
  </property>
  <property fmtid="{D5CDD505-2E9C-101B-9397-08002B2CF9AE}" pid="14" name="MSIP_Label_d3491420-1ae2-4120-89e6-e6f668f067e2_ActionId">
    <vt:lpwstr/>
  </property>
  <property fmtid="{D5CDD505-2E9C-101B-9397-08002B2CF9AE}" pid="15" name="MSIP_Label_d3491420-1ae2-4120-89e6-e6f668f067e2_ContentBits">
    <vt:lpwstr>0</vt:lpwstr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