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F40E6" w14:textId="77777777" w:rsidR="005C3D8D" w:rsidRDefault="005971D2" w:rsidP="00D816A4">
      <w:pPr>
        <w:tabs>
          <w:tab w:val="left" w:pos="8010"/>
        </w:tabs>
        <w:jc w:val="right"/>
      </w:pPr>
      <w:r>
        <w:rPr>
          <w:noProof/>
        </w:rPr>
        <w:drawing>
          <wp:anchor distT="0" distB="0" distL="114300" distR="114300" simplePos="0" relativeHeight="251658240" behindDoc="0" locked="0" layoutInCell="1" allowOverlap="1" wp14:anchorId="4FFEB01A" wp14:editId="78B6B2E1">
            <wp:simplePos x="0" y="0"/>
            <wp:positionH relativeFrom="column">
              <wp:posOffset>4995545</wp:posOffset>
            </wp:positionH>
            <wp:positionV relativeFrom="paragraph">
              <wp:posOffset>-3810</wp:posOffset>
            </wp:positionV>
            <wp:extent cx="762000" cy="481330"/>
            <wp:effectExtent l="0" t="0" r="0" b="0"/>
            <wp:wrapThrough wrapText="bothSides">
              <wp:wrapPolygon edited="0">
                <wp:start x="6480" y="0"/>
                <wp:lineTo x="0" y="7694"/>
                <wp:lineTo x="0" y="16243"/>
                <wp:lineTo x="6480" y="20517"/>
                <wp:lineTo x="13500" y="20517"/>
                <wp:lineTo x="14040" y="20517"/>
                <wp:lineTo x="21060" y="14533"/>
                <wp:lineTo x="21060" y="9404"/>
                <wp:lineTo x="13500" y="0"/>
                <wp:lineTo x="6480" y="0"/>
              </wp:wrapPolygon>
            </wp:wrapThrough>
            <wp:docPr id="7" name="Bilde 7" descr="NAV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e 7" descr="NAV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2000" cy="481330"/>
                    </a:xfrm>
                    <a:prstGeom prst="rect">
                      <a:avLst/>
                    </a:prstGeom>
                    <a:noFill/>
                  </pic:spPr>
                </pic:pic>
              </a:graphicData>
            </a:graphic>
            <wp14:sizeRelH relativeFrom="page">
              <wp14:pctWidth>0</wp14:pctWidth>
            </wp14:sizeRelH>
            <wp14:sizeRelV relativeFrom="page">
              <wp14:pctHeight>0</wp14:pctHeight>
            </wp14:sizeRelV>
          </wp:anchor>
        </w:drawing>
      </w:r>
    </w:p>
    <w:p w14:paraId="69896DE0" w14:textId="77777777" w:rsidR="005C3D8D" w:rsidRPr="00157E5E" w:rsidRDefault="005C3D8D" w:rsidP="00711E08">
      <w:pPr>
        <w:rPr>
          <w:sz w:val="24"/>
        </w:rPr>
      </w:pPr>
      <w:bookmarkStart w:id="0" w:name="txtSlett"/>
      <w:bookmarkEnd w:id="0"/>
    </w:p>
    <w:p w14:paraId="58491EAA" w14:textId="77777777" w:rsidR="004B3CF7" w:rsidRPr="00157E5E" w:rsidRDefault="004B3CF7" w:rsidP="00711E08">
      <w:pPr>
        <w:rPr>
          <w:sz w:val="24"/>
        </w:rPr>
      </w:pPr>
    </w:p>
    <w:tbl>
      <w:tblPr>
        <w:tblStyle w:val="Tabellrutenett"/>
        <w:tblpPr w:leftFromText="141" w:rightFromText="141" w:vertAnchor="text" w:horzAnchor="margin" w:tblpXSpec="right" w:tblpY="13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7"/>
        <w:gridCol w:w="2698"/>
      </w:tblGrid>
      <w:tr w:rsidR="00D5261A" w:rsidRPr="00157E5E" w14:paraId="3474E040" w14:textId="77777777" w:rsidTr="0543940E">
        <w:trPr>
          <w:tblHeader/>
        </w:trPr>
        <w:tc>
          <w:tcPr>
            <w:tcW w:w="988" w:type="dxa"/>
          </w:tcPr>
          <w:p w14:paraId="082A3601" w14:textId="0490FB14" w:rsidR="00D5261A" w:rsidRPr="00157E5E" w:rsidRDefault="00EC73AA" w:rsidP="00C8117D">
            <w:pPr>
              <w:rPr>
                <w:sz w:val="24"/>
              </w:rPr>
            </w:pPr>
            <w:bookmarkStart w:id="1" w:name="lblvDato"/>
            <w:bookmarkEnd w:id="1"/>
            <w:r>
              <w:rPr>
                <w:sz w:val="24"/>
              </w:rPr>
              <w:t>Møtedato:</w:t>
            </w:r>
          </w:p>
        </w:tc>
        <w:tc>
          <w:tcPr>
            <w:tcW w:w="2698" w:type="dxa"/>
          </w:tcPr>
          <w:p w14:paraId="56667A76" w14:textId="66C3CB45" w:rsidR="00D5261A" w:rsidRPr="00157E5E" w:rsidRDefault="00B873B3" w:rsidP="0543940E">
            <w:pPr>
              <w:rPr>
                <w:sz w:val="24"/>
              </w:rPr>
            </w:pPr>
            <w:r>
              <w:rPr>
                <w:sz w:val="24"/>
              </w:rPr>
              <w:t>22</w:t>
            </w:r>
            <w:r w:rsidR="00EC73AA" w:rsidRPr="0543940E">
              <w:rPr>
                <w:sz w:val="24"/>
              </w:rPr>
              <w:t>.</w:t>
            </w:r>
            <w:r>
              <w:rPr>
                <w:sz w:val="24"/>
              </w:rPr>
              <w:t>09</w:t>
            </w:r>
            <w:r w:rsidR="00EC73AA" w:rsidRPr="0543940E">
              <w:rPr>
                <w:sz w:val="24"/>
              </w:rPr>
              <w:t>.202</w:t>
            </w:r>
            <w:r w:rsidR="42A4E677" w:rsidRPr="0543940E">
              <w:rPr>
                <w:sz w:val="24"/>
              </w:rPr>
              <w:t>6</w:t>
            </w:r>
          </w:p>
        </w:tc>
      </w:tr>
    </w:tbl>
    <w:p w14:paraId="02CBD9DC" w14:textId="77777777" w:rsidR="004B3CF7" w:rsidRPr="00157E5E" w:rsidRDefault="00EF1B56" w:rsidP="00711E08">
      <w:pPr>
        <w:rPr>
          <w:rFonts w:cs="Arial"/>
          <w:sz w:val="24"/>
        </w:rPr>
      </w:pPr>
      <w:bookmarkStart w:id="2" w:name="txtMottaker"/>
      <w:bookmarkEnd w:id="2"/>
      <w:r w:rsidRPr="00157E5E">
        <w:rPr>
          <w:rFonts w:cs="Arial"/>
          <w:sz w:val="24"/>
        </w:rPr>
        <w:t xml:space="preserve"> </w:t>
      </w:r>
    </w:p>
    <w:p w14:paraId="617181E5" w14:textId="77777777" w:rsidR="004B3CF7" w:rsidRPr="00157E5E" w:rsidRDefault="004B3CF7" w:rsidP="00711E08">
      <w:pPr>
        <w:rPr>
          <w:rFonts w:cs="Arial"/>
          <w:sz w:val="24"/>
        </w:rPr>
      </w:pPr>
      <w:bookmarkStart w:id="3" w:name="txtAdresse"/>
      <w:bookmarkEnd w:id="3"/>
    </w:p>
    <w:p w14:paraId="5A911824" w14:textId="77777777" w:rsidR="00F55131" w:rsidRPr="00157E5E" w:rsidRDefault="00EF1B56" w:rsidP="00711E08">
      <w:pPr>
        <w:rPr>
          <w:rFonts w:cs="Arial"/>
          <w:sz w:val="24"/>
        </w:rPr>
      </w:pPr>
      <w:bookmarkStart w:id="4" w:name="txtPost"/>
      <w:bookmarkEnd w:id="4"/>
      <w:r w:rsidRPr="00157E5E">
        <w:rPr>
          <w:rFonts w:cs="Arial"/>
          <w:sz w:val="24"/>
        </w:rPr>
        <w:t xml:space="preserve"> </w:t>
      </w:r>
    </w:p>
    <w:p w14:paraId="0B5807C8" w14:textId="77777777" w:rsidR="004B3CF7" w:rsidRPr="00157E5E" w:rsidRDefault="00EF1B56" w:rsidP="00711E08">
      <w:pPr>
        <w:rPr>
          <w:rFonts w:cs="Arial"/>
          <w:sz w:val="24"/>
        </w:rPr>
      </w:pPr>
      <w:bookmarkStart w:id="5" w:name="txtAtt"/>
      <w:bookmarkEnd w:id="5"/>
      <w:r w:rsidRPr="00157E5E">
        <w:rPr>
          <w:rFonts w:cs="Arial"/>
          <w:sz w:val="24"/>
        </w:rPr>
        <w:t xml:space="preserve"> </w:t>
      </w:r>
    </w:p>
    <w:p w14:paraId="4B2F29F2" w14:textId="7B703DAB" w:rsidR="009A32FF" w:rsidRPr="00462845" w:rsidRDefault="002A70A1" w:rsidP="00711E08">
      <w:pPr>
        <w:rPr>
          <w:b/>
          <w:bCs/>
          <w:sz w:val="24"/>
        </w:rPr>
      </w:pPr>
      <w:r>
        <w:t xml:space="preserve">                                                                                                                           </w:t>
      </w:r>
      <w:r w:rsidRPr="00462845">
        <w:rPr>
          <w:b/>
          <w:bCs/>
          <w:sz w:val="24"/>
        </w:rPr>
        <w:t xml:space="preserve"> </w:t>
      </w:r>
      <w:bookmarkStart w:id="6" w:name="txtNotat"/>
      <w:bookmarkEnd w:id="6"/>
      <w:r w:rsidR="00EC73AA">
        <w:rPr>
          <w:b/>
          <w:bCs/>
          <w:sz w:val="24"/>
        </w:rPr>
        <w:t>// REFERAT</w:t>
      </w:r>
    </w:p>
    <w:p w14:paraId="6B68FBC8" w14:textId="77777777" w:rsidR="000E315E" w:rsidRDefault="000E315E" w:rsidP="00711E08"/>
    <w:p w14:paraId="359023D0" w14:textId="77777777" w:rsidR="000E315E" w:rsidRDefault="000E315E" w:rsidP="00711E08"/>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6"/>
        <w:gridCol w:w="7654"/>
      </w:tblGrid>
      <w:tr w:rsidR="003810F5" w14:paraId="67A361D6" w14:textId="77777777" w:rsidTr="37005A52">
        <w:trPr>
          <w:cantSplit/>
          <w:tblHeader/>
        </w:trPr>
        <w:tc>
          <w:tcPr>
            <w:tcW w:w="0" w:type="auto"/>
          </w:tcPr>
          <w:p w14:paraId="75BABBA6" w14:textId="5C313904" w:rsidR="003810F5" w:rsidRPr="00FA1FE5" w:rsidRDefault="00EC73AA" w:rsidP="008C709B">
            <w:pPr>
              <w:spacing w:line="276" w:lineRule="auto"/>
              <w:ind w:left="-108"/>
              <w:rPr>
                <w:sz w:val="24"/>
              </w:rPr>
            </w:pPr>
            <w:bookmarkStart w:id="7" w:name="bmTil"/>
            <w:bookmarkStart w:id="8" w:name="lblTilstede"/>
            <w:bookmarkStart w:id="9" w:name="lblDRef"/>
            <w:bookmarkEnd w:id="7"/>
            <w:bookmarkEnd w:id="8"/>
            <w:bookmarkEnd w:id="9"/>
            <w:proofErr w:type="gramStart"/>
            <w:r>
              <w:rPr>
                <w:sz w:val="24"/>
              </w:rPr>
              <w:t>Tilstede</w:t>
            </w:r>
            <w:proofErr w:type="gramEnd"/>
            <w:r>
              <w:rPr>
                <w:sz w:val="24"/>
              </w:rPr>
              <w:t>:</w:t>
            </w:r>
          </w:p>
        </w:tc>
        <w:tc>
          <w:tcPr>
            <w:tcW w:w="0" w:type="auto"/>
          </w:tcPr>
          <w:p w14:paraId="4283A0D5" w14:textId="01EE088B" w:rsidR="37005A52" w:rsidRDefault="37005A52" w:rsidP="37005A52">
            <w:pPr>
              <w:rPr>
                <w:rFonts w:eastAsia="Arial" w:cs="Arial"/>
                <w:color w:val="000000" w:themeColor="text1"/>
                <w:sz w:val="24"/>
              </w:rPr>
            </w:pPr>
            <w:r w:rsidRPr="37005A52">
              <w:rPr>
                <w:rStyle w:val="normaltextrun"/>
                <w:rFonts w:eastAsia="Arial" w:cs="Arial"/>
                <w:color w:val="000000" w:themeColor="text1"/>
                <w:sz w:val="24"/>
              </w:rPr>
              <w:t xml:space="preserve">Sven Hansen, Hørselsforbundet, lokallag Tønsberg og Færder (FFO), Elin </w:t>
            </w:r>
            <w:proofErr w:type="spellStart"/>
            <w:r w:rsidRPr="37005A52">
              <w:rPr>
                <w:rStyle w:val="normaltextrun"/>
                <w:rFonts w:eastAsia="Arial" w:cs="Arial"/>
                <w:color w:val="000000" w:themeColor="text1"/>
                <w:sz w:val="24"/>
              </w:rPr>
              <w:t>Maageng</w:t>
            </w:r>
            <w:proofErr w:type="spellEnd"/>
            <w:r w:rsidRPr="37005A52">
              <w:rPr>
                <w:rStyle w:val="normaltextrun"/>
                <w:rFonts w:eastAsia="Arial" w:cs="Arial"/>
                <w:color w:val="000000" w:themeColor="text1"/>
                <w:sz w:val="24"/>
              </w:rPr>
              <w:t xml:space="preserve"> Jakobsen, Nordre Vestfold MS Foreningen (FFO), Anna L. Amundsen, Norges blindeforbund (FFO), Leif Helge Svae, NHF (SAFO), Gro B. Rohde, NHF (SAFO), Vibecke Selliken, NHF (SAFO), Trym Holland, Tønsberg kommune (KS), avdelingsdirektør</w:t>
            </w:r>
            <w:r w:rsidRPr="37005A52">
              <w:rPr>
                <w:rStyle w:val="eop"/>
                <w:rFonts w:ascii="Calibri" w:eastAsia="Calibri" w:hAnsi="Calibri" w:cs="Calibri"/>
                <w:color w:val="000000" w:themeColor="text1"/>
                <w:szCs w:val="22"/>
              </w:rPr>
              <w:t> </w:t>
            </w:r>
            <w:r w:rsidRPr="37005A52">
              <w:rPr>
                <w:rStyle w:val="normaltextrun"/>
                <w:rFonts w:eastAsia="Arial" w:cs="Arial"/>
                <w:color w:val="000000" w:themeColor="text1"/>
                <w:sz w:val="24"/>
              </w:rPr>
              <w:t>Malin Skåtun, avdelingsleder Anne Grethe Nyman, avdelingsleder Dag Frode Arnø og Sigrid Myhre fra Nav hjelpemiddelsentral Vestfold og Telemark</w:t>
            </w:r>
          </w:p>
          <w:p w14:paraId="755181C2" w14:textId="30272DDE" w:rsidR="37005A52" w:rsidRDefault="37005A52" w:rsidP="37005A52">
            <w:pPr>
              <w:rPr>
                <w:rFonts w:eastAsia="Arial" w:cs="Arial"/>
                <w:color w:val="000000" w:themeColor="text1"/>
                <w:sz w:val="24"/>
              </w:rPr>
            </w:pPr>
          </w:p>
        </w:tc>
      </w:tr>
      <w:tr w:rsidR="003810F5" w14:paraId="5E9B674C" w14:textId="77777777" w:rsidTr="37005A52">
        <w:trPr>
          <w:cantSplit/>
        </w:trPr>
        <w:tc>
          <w:tcPr>
            <w:tcW w:w="0" w:type="auto"/>
          </w:tcPr>
          <w:p w14:paraId="7D9908A7" w14:textId="3EFF5E74" w:rsidR="003810F5" w:rsidRPr="00FA1FE5" w:rsidRDefault="057D35F1" w:rsidP="274A5BD3">
            <w:pPr>
              <w:spacing w:line="276" w:lineRule="auto"/>
              <w:ind w:left="-108"/>
              <w:rPr>
                <w:sz w:val="24"/>
              </w:rPr>
            </w:pPr>
            <w:r w:rsidRPr="274A5BD3">
              <w:rPr>
                <w:sz w:val="24"/>
              </w:rPr>
              <w:t xml:space="preserve">Ikke </w:t>
            </w:r>
            <w:proofErr w:type="gramStart"/>
            <w:r w:rsidRPr="274A5BD3">
              <w:rPr>
                <w:sz w:val="24"/>
              </w:rPr>
              <w:t>tilstede</w:t>
            </w:r>
            <w:proofErr w:type="gramEnd"/>
            <w:r w:rsidR="00A24250">
              <w:rPr>
                <w:sz w:val="24"/>
              </w:rPr>
              <w:t xml:space="preserve"> / ikke innkalt</w:t>
            </w:r>
            <w:r w:rsidRPr="274A5BD3">
              <w:rPr>
                <w:sz w:val="24"/>
              </w:rPr>
              <w:t>:</w:t>
            </w:r>
          </w:p>
          <w:p w14:paraId="01ED3F97" w14:textId="6CCCAFB7" w:rsidR="003810F5" w:rsidRPr="00FA1FE5" w:rsidRDefault="003810F5" w:rsidP="274A5BD3">
            <w:pPr>
              <w:spacing w:line="276" w:lineRule="auto"/>
              <w:ind w:left="-108"/>
              <w:rPr>
                <w:sz w:val="24"/>
              </w:rPr>
            </w:pPr>
          </w:p>
        </w:tc>
        <w:tc>
          <w:tcPr>
            <w:tcW w:w="0" w:type="auto"/>
          </w:tcPr>
          <w:p w14:paraId="2AA2F041" w14:textId="28E3715B" w:rsidR="37005A52" w:rsidRDefault="37005A52" w:rsidP="37005A52">
            <w:pPr>
              <w:rPr>
                <w:rFonts w:eastAsia="Arial" w:cs="Arial"/>
                <w:color w:val="000000" w:themeColor="text1"/>
                <w:szCs w:val="22"/>
              </w:rPr>
            </w:pPr>
            <w:r w:rsidRPr="37005A52">
              <w:rPr>
                <w:rStyle w:val="normaltextrun"/>
                <w:rFonts w:eastAsia="Arial" w:cs="Arial"/>
                <w:color w:val="000000" w:themeColor="text1"/>
                <w:sz w:val="24"/>
              </w:rPr>
              <w:t xml:space="preserve">Vara: </w:t>
            </w:r>
            <w:r w:rsidR="00454939" w:rsidRPr="37005A52">
              <w:rPr>
                <w:rStyle w:val="normaltextrun"/>
                <w:rFonts w:eastAsia="Arial" w:cs="Arial"/>
                <w:color w:val="000000" w:themeColor="text1"/>
                <w:sz w:val="24"/>
              </w:rPr>
              <w:t xml:space="preserve">Eldbjørg Lia Ettestad, Drangedal kommune (KS), Eirin Sundberg, Sykehuset Telemark HF, </w:t>
            </w:r>
            <w:r w:rsidRPr="37005A52">
              <w:rPr>
                <w:rStyle w:val="normaltextrun"/>
                <w:rFonts w:eastAsia="Arial" w:cs="Arial"/>
                <w:color w:val="000000" w:themeColor="text1"/>
                <w:sz w:val="24"/>
              </w:rPr>
              <w:t>Iver Sviggum Solheim, Sykehuset Telemark HF, Sykehuset i Vestfold, Vara: Anne Beate Stokken, NHF (SAFO), Vara:</w:t>
            </w:r>
            <w:r w:rsidR="138E94B9" w:rsidRPr="37005A52">
              <w:rPr>
                <w:rStyle w:val="normaltextrun"/>
                <w:rFonts w:eastAsia="Arial" w:cs="Arial"/>
                <w:color w:val="000000" w:themeColor="text1"/>
                <w:sz w:val="24"/>
              </w:rPr>
              <w:t xml:space="preserve"> </w:t>
            </w:r>
            <w:r w:rsidRPr="37005A52">
              <w:rPr>
                <w:rStyle w:val="normaltextrun"/>
                <w:rFonts w:eastAsia="Arial" w:cs="Arial"/>
                <w:color w:val="000000" w:themeColor="text1"/>
                <w:sz w:val="24"/>
              </w:rPr>
              <w:t xml:space="preserve">Christian Vik (SAFO), Vara: </w:t>
            </w:r>
            <w:proofErr w:type="spellStart"/>
            <w:r w:rsidRPr="37005A52">
              <w:rPr>
                <w:rStyle w:val="normaltextrun"/>
                <w:rFonts w:eastAsia="Arial" w:cs="Arial"/>
                <w:color w:val="000000" w:themeColor="text1"/>
                <w:sz w:val="24"/>
              </w:rPr>
              <w:t>Wibekke</w:t>
            </w:r>
            <w:proofErr w:type="spellEnd"/>
            <w:r w:rsidRPr="37005A52">
              <w:rPr>
                <w:rStyle w:val="normaltextrun"/>
                <w:rFonts w:eastAsia="Arial" w:cs="Arial"/>
                <w:color w:val="000000" w:themeColor="text1"/>
                <w:sz w:val="24"/>
              </w:rPr>
              <w:t xml:space="preserve"> Haugen Hansen, Diabetesforbundet Vestfold og Telemark (FFO), Vara: Svein Egil Nordstrøm Hørselsforbundet, lokallag Tønsberg og Færder (FFO),</w:t>
            </w:r>
            <w:r w:rsidR="00B873B3">
              <w:rPr>
                <w:rStyle w:val="normaltextrun"/>
                <w:rFonts w:eastAsia="Arial" w:cs="Arial"/>
                <w:color w:val="000000" w:themeColor="text1"/>
                <w:sz w:val="24"/>
              </w:rPr>
              <w:t xml:space="preserve"> vara KS</w:t>
            </w:r>
            <w:r>
              <w:br/>
            </w:r>
          </w:p>
        </w:tc>
      </w:tr>
      <w:tr w:rsidR="003810F5" w14:paraId="3D474A78" w14:textId="77777777" w:rsidTr="37005A52">
        <w:trPr>
          <w:cantSplit/>
        </w:trPr>
        <w:tc>
          <w:tcPr>
            <w:tcW w:w="0" w:type="auto"/>
          </w:tcPr>
          <w:p w14:paraId="0AD6B3C2" w14:textId="28B20498" w:rsidR="003810F5" w:rsidRPr="00FA1FE5" w:rsidRDefault="00EC73AA" w:rsidP="008C709B">
            <w:pPr>
              <w:spacing w:line="276" w:lineRule="auto"/>
              <w:ind w:left="-108"/>
              <w:rPr>
                <w:sz w:val="24"/>
              </w:rPr>
            </w:pPr>
            <w:bookmarkStart w:id="10" w:name="lblBrukernavn"/>
            <w:bookmarkStart w:id="11" w:name="lblReferent"/>
            <w:bookmarkEnd w:id="10"/>
            <w:bookmarkEnd w:id="11"/>
            <w:r>
              <w:rPr>
                <w:sz w:val="24"/>
              </w:rPr>
              <w:t>Referent:</w:t>
            </w:r>
          </w:p>
        </w:tc>
        <w:tc>
          <w:tcPr>
            <w:tcW w:w="0" w:type="auto"/>
          </w:tcPr>
          <w:p w14:paraId="69BAC5E8" w14:textId="5066FE6E" w:rsidR="003810F5" w:rsidRPr="00157E5E" w:rsidRDefault="00EC73AA" w:rsidP="008C709B">
            <w:pPr>
              <w:rPr>
                <w:sz w:val="24"/>
              </w:rPr>
            </w:pPr>
            <w:bookmarkStart w:id="12" w:name="txtBrukernavn"/>
            <w:bookmarkStart w:id="13" w:name="bmReferent"/>
            <w:bookmarkEnd w:id="12"/>
            <w:bookmarkEnd w:id="13"/>
            <w:r>
              <w:rPr>
                <w:sz w:val="24"/>
              </w:rPr>
              <w:t>Sigrid Myhre</w:t>
            </w:r>
          </w:p>
        </w:tc>
      </w:tr>
    </w:tbl>
    <w:p w14:paraId="7300BABA" w14:textId="40732FEC" w:rsidR="0097203A" w:rsidRPr="000D159A" w:rsidRDefault="00EC73AA" w:rsidP="10AE1B33">
      <w:pPr>
        <w:jc w:val="both"/>
        <w:rPr>
          <w:sz w:val="24"/>
        </w:rPr>
      </w:pPr>
      <w:bookmarkStart w:id="14" w:name="bmKopiTil"/>
      <w:bookmarkEnd w:id="14"/>
      <w:r w:rsidRPr="10AE1B33">
        <w:rPr>
          <w:sz w:val="24"/>
        </w:rPr>
        <w:t xml:space="preserve">Kopi </w:t>
      </w:r>
      <w:proofErr w:type="gramStart"/>
      <w:r w:rsidRPr="10AE1B33">
        <w:rPr>
          <w:sz w:val="24"/>
        </w:rPr>
        <w:t>til:</w:t>
      </w:r>
      <w:r w:rsidR="001178F2" w:rsidRPr="10AE1B33">
        <w:rPr>
          <w:sz w:val="24"/>
        </w:rPr>
        <w:t xml:space="preserve">   </w:t>
      </w:r>
      <w:proofErr w:type="gramEnd"/>
      <w:r w:rsidR="001178F2" w:rsidRPr="10AE1B33">
        <w:rPr>
          <w:sz w:val="24"/>
        </w:rPr>
        <w:t xml:space="preserve">   </w:t>
      </w:r>
      <w:r w:rsidR="00AC4D9C">
        <w:rPr>
          <w:sz w:val="24"/>
        </w:rPr>
        <w:t xml:space="preserve">    </w:t>
      </w:r>
      <w:r w:rsidR="00A16EE7" w:rsidRPr="10AE1B33">
        <w:rPr>
          <w:sz w:val="24"/>
        </w:rPr>
        <w:t xml:space="preserve"> </w:t>
      </w:r>
      <w:r w:rsidR="00255BD6" w:rsidRPr="10AE1B33">
        <w:rPr>
          <w:i/>
          <w:iCs/>
          <w:sz w:val="24"/>
        </w:rPr>
        <w:t>Administrativt arkiv</w:t>
      </w:r>
      <w:r w:rsidR="1D84DD4B" w:rsidRPr="10AE1B33">
        <w:rPr>
          <w:i/>
          <w:iCs/>
          <w:sz w:val="24"/>
        </w:rPr>
        <w:t xml:space="preserve"> og </w:t>
      </w:r>
      <w:hyperlink r:id="rId12" w:history="1">
        <w:r w:rsidR="00FD5403" w:rsidRPr="00FD5403">
          <w:rPr>
            <w:rStyle w:val="Hyperkobling"/>
          </w:rPr>
          <w:t>Brukerutvalget - nav.no</w:t>
        </w:r>
      </w:hyperlink>
      <w:r>
        <w:tab/>
      </w:r>
      <w:r w:rsidRPr="10AE1B33">
        <w:rPr>
          <w:sz w:val="24"/>
        </w:rPr>
        <w:t xml:space="preserve">       </w:t>
      </w:r>
      <w:r w:rsidR="001803EC" w:rsidRPr="10AE1B33">
        <w:rPr>
          <w:sz w:val="24"/>
        </w:rPr>
        <w:t xml:space="preserve">    </w:t>
      </w:r>
      <w:r w:rsidR="005924B1" w:rsidRPr="10AE1B33">
        <w:rPr>
          <w:sz w:val="24"/>
        </w:rPr>
        <w:t xml:space="preserve">  </w:t>
      </w:r>
      <w:r w:rsidR="001803EC" w:rsidRPr="10AE1B33">
        <w:rPr>
          <w:sz w:val="24"/>
        </w:rPr>
        <w:t xml:space="preserve"> </w:t>
      </w:r>
    </w:p>
    <w:p w14:paraId="7E08694D" w14:textId="77777777" w:rsidR="004B3CF7" w:rsidRDefault="005924B1" w:rsidP="00711E08">
      <w:r>
        <w:t xml:space="preserve"> </w:t>
      </w:r>
      <w:r w:rsidR="00547674">
        <w:tab/>
      </w:r>
      <w:r>
        <w:t xml:space="preserve"> </w:t>
      </w:r>
      <w:r w:rsidR="00547674">
        <w:tab/>
      </w:r>
    </w:p>
    <w:p w14:paraId="23BCB95E" w14:textId="77777777" w:rsidR="004B3CF7" w:rsidRDefault="004B3CF7" w:rsidP="00711E08"/>
    <w:p w14:paraId="1A201182" w14:textId="48A0CEFA" w:rsidR="004B3CF7" w:rsidRDefault="00EC73AA" w:rsidP="00BD037C">
      <w:pPr>
        <w:pStyle w:val="Overskrift1NAV"/>
        <w:rPr>
          <w:sz w:val="32"/>
          <w:szCs w:val="32"/>
        </w:rPr>
      </w:pPr>
      <w:bookmarkStart w:id="15" w:name="txtOverskrift"/>
      <w:bookmarkEnd w:id="15"/>
      <w:r>
        <w:rPr>
          <w:sz w:val="32"/>
          <w:szCs w:val="32"/>
        </w:rPr>
        <w:t>Møte i Brukerutvalget</w:t>
      </w:r>
    </w:p>
    <w:p w14:paraId="2F1878E2" w14:textId="77777777" w:rsidR="0022614A" w:rsidRDefault="0022614A" w:rsidP="0022614A"/>
    <w:p w14:paraId="7A5022AE" w14:textId="77777777" w:rsidR="0022614A" w:rsidRDefault="0022614A" w:rsidP="0022614A"/>
    <w:p w14:paraId="54DD7090" w14:textId="77777777" w:rsidR="0022614A" w:rsidRDefault="0022614A" w:rsidP="0022614A"/>
    <w:p w14:paraId="40AF0D41" w14:textId="2D7C413C" w:rsidR="0022614A" w:rsidRPr="0022614A" w:rsidRDefault="0022614A" w:rsidP="0543940E">
      <w:pPr>
        <w:rPr>
          <w:b/>
          <w:bCs/>
          <w:sz w:val="24"/>
        </w:rPr>
      </w:pPr>
      <w:r w:rsidRPr="0543940E">
        <w:rPr>
          <w:b/>
          <w:bCs/>
          <w:sz w:val="24"/>
        </w:rPr>
        <w:t>01/2</w:t>
      </w:r>
      <w:r w:rsidR="01A5990C" w:rsidRPr="0543940E">
        <w:rPr>
          <w:b/>
          <w:bCs/>
          <w:sz w:val="24"/>
        </w:rPr>
        <w:t>6</w:t>
      </w:r>
      <w:r w:rsidRPr="0543940E">
        <w:rPr>
          <w:b/>
          <w:bCs/>
          <w:sz w:val="24"/>
        </w:rPr>
        <w:t xml:space="preserve"> – Faste saker</w:t>
      </w:r>
    </w:p>
    <w:p w14:paraId="76007EEF" w14:textId="77777777" w:rsidR="0022614A" w:rsidRDefault="0022614A" w:rsidP="54FA3E82">
      <w:pPr>
        <w:rPr>
          <w:sz w:val="24"/>
        </w:rPr>
      </w:pPr>
    </w:p>
    <w:p w14:paraId="07A02C72" w14:textId="2951807D" w:rsidR="0022614A" w:rsidRDefault="0022614A" w:rsidP="54FA3E82">
      <w:pPr>
        <w:pStyle w:val="Listeavsnitt"/>
        <w:numPr>
          <w:ilvl w:val="0"/>
          <w:numId w:val="1"/>
        </w:numPr>
        <w:rPr>
          <w:sz w:val="24"/>
        </w:rPr>
      </w:pPr>
      <w:r w:rsidRPr="081DB676">
        <w:rPr>
          <w:b/>
          <w:bCs/>
          <w:sz w:val="24"/>
        </w:rPr>
        <w:t>Personalendringer</w:t>
      </w:r>
      <w:r w:rsidR="00244D14">
        <w:rPr>
          <w:b/>
          <w:bCs/>
          <w:sz w:val="24"/>
        </w:rPr>
        <w:br/>
      </w:r>
      <w:r w:rsidR="000159AA" w:rsidRPr="000159AA">
        <w:rPr>
          <w:rFonts w:cs="Arial"/>
          <w:sz w:val="24"/>
          <w:szCs w:val="28"/>
        </w:rPr>
        <w:t xml:space="preserve">Mina </w:t>
      </w:r>
      <w:r w:rsidR="000159AA" w:rsidRPr="000159AA">
        <w:rPr>
          <w:sz w:val="24"/>
          <w:szCs w:val="28"/>
        </w:rPr>
        <w:t>Nilsson har fått fast stilling som avdelingsleder for tolketjenesten. Glenn Thomas Hustuft har takket ja til stillingen som teknisk rådgiver og begynner 1. desember. Ergoterapeut Thor Henrik Fon har sagt opp sin stilling for å gå tilbake til sin jobb i Tønsberg kommune. Fysioterapeut Mette Aslaksen er tilbake etter svangerskapspermisjon.</w:t>
      </w:r>
      <w:r w:rsidR="000159AA">
        <w:t xml:space="preserve"> </w:t>
      </w:r>
      <w:r>
        <w:br/>
      </w:r>
    </w:p>
    <w:p w14:paraId="0E834327" w14:textId="66FDA0AC" w:rsidR="003E30CC" w:rsidRDefault="00156FBD" w:rsidP="54FA3E82">
      <w:pPr>
        <w:pStyle w:val="Listeavsnitt"/>
        <w:numPr>
          <w:ilvl w:val="0"/>
          <w:numId w:val="1"/>
        </w:numPr>
        <w:rPr>
          <w:sz w:val="24"/>
        </w:rPr>
      </w:pPr>
      <w:r w:rsidRPr="081DB676">
        <w:rPr>
          <w:b/>
          <w:bCs/>
          <w:sz w:val="24"/>
        </w:rPr>
        <w:t>Nytt fra N</w:t>
      </w:r>
      <w:r w:rsidR="00FA651A">
        <w:rPr>
          <w:b/>
          <w:bCs/>
          <w:sz w:val="24"/>
        </w:rPr>
        <w:t>av h</w:t>
      </w:r>
      <w:r w:rsidR="00473501">
        <w:rPr>
          <w:b/>
          <w:bCs/>
          <w:sz w:val="24"/>
        </w:rPr>
        <w:t>j</w:t>
      </w:r>
      <w:r w:rsidRPr="081DB676">
        <w:rPr>
          <w:b/>
          <w:bCs/>
          <w:sz w:val="24"/>
        </w:rPr>
        <w:t>elpemidler og tilrettelegging</w:t>
      </w:r>
      <w:r>
        <w:br/>
      </w:r>
      <w:r w:rsidR="002A1267" w:rsidRPr="002A1267">
        <w:rPr>
          <w:sz w:val="24"/>
        </w:rPr>
        <w:t xml:space="preserve">Alle Nav sine brukerarkiv i papir skal nå digitaliseres. Vi har begynt på jobben med å klargjøre papirene for skanning, vi har ca. 120 hyllemeter med brukermapper. Vi tror vi er ferdig digitalisert i 2030. Til sammen i Nav er det </w:t>
      </w:r>
      <w:r w:rsidR="002A1267" w:rsidRPr="002A1267">
        <w:rPr>
          <w:sz w:val="24"/>
        </w:rPr>
        <w:lastRenderedPageBreak/>
        <w:t>over 55 000 hyllemeter brukermapper i papir som skal digitaliseres innen 2025.</w:t>
      </w:r>
      <w:r w:rsidR="00BA1EA7">
        <w:rPr>
          <w:sz w:val="24"/>
        </w:rPr>
        <w:br/>
      </w:r>
      <w:r w:rsidR="0012039F">
        <w:rPr>
          <w:sz w:val="24"/>
        </w:rPr>
        <w:br/>
        <w:t>Vi i Nav hjelpemidler og tilrettelegging har</w:t>
      </w:r>
      <w:r w:rsidR="00BA1EA7">
        <w:rPr>
          <w:sz w:val="24"/>
        </w:rPr>
        <w:t xml:space="preserve"> i sommer</w:t>
      </w:r>
      <w:r w:rsidR="0012039F">
        <w:rPr>
          <w:sz w:val="24"/>
        </w:rPr>
        <w:t xml:space="preserve"> bidratt til å behandle søknader </w:t>
      </w:r>
      <w:r w:rsidR="00BA1EA7">
        <w:rPr>
          <w:sz w:val="24"/>
        </w:rPr>
        <w:t>på høreapparater. Fra 01.01.2027 flyttes dette området fra Nav arbeid og ytelser til vårt område</w:t>
      </w:r>
      <w:r w:rsidR="00016DD9">
        <w:rPr>
          <w:sz w:val="24"/>
        </w:rPr>
        <w:t>, velferdslinjen i Nav.</w:t>
      </w:r>
      <w:r w:rsidR="0028763D">
        <w:rPr>
          <w:sz w:val="24"/>
        </w:rPr>
        <w:t xml:space="preserve"> </w:t>
      </w:r>
      <w:r w:rsidR="000B4B5D">
        <w:rPr>
          <w:sz w:val="24"/>
        </w:rPr>
        <w:t xml:space="preserve">Området omfatter </w:t>
      </w:r>
      <w:r w:rsidR="000F3CC2">
        <w:rPr>
          <w:sz w:val="24"/>
        </w:rPr>
        <w:t xml:space="preserve">behandling av søknader for </w:t>
      </w:r>
      <w:r w:rsidR="000B4B5D">
        <w:rPr>
          <w:sz w:val="24"/>
        </w:rPr>
        <w:t>høreapparater,</w:t>
      </w:r>
      <w:r w:rsidR="000F3CC2">
        <w:rPr>
          <w:sz w:val="24"/>
        </w:rPr>
        <w:t xml:space="preserve"> </w:t>
      </w:r>
      <w:r w:rsidR="00B645B8" w:rsidRPr="00B645B8">
        <w:rPr>
          <w:sz w:val="24"/>
        </w:rPr>
        <w:t>ortopediske hjelpemidler, ortoser, parykk, arm- og benproteser og kosmetiske proteser.</w:t>
      </w:r>
      <w:r w:rsidR="000B4B5D">
        <w:rPr>
          <w:sz w:val="24"/>
        </w:rPr>
        <w:t xml:space="preserve"> </w:t>
      </w:r>
      <w:r w:rsidR="0028763D">
        <w:rPr>
          <w:sz w:val="24"/>
        </w:rPr>
        <w:t xml:space="preserve">De som jobber med disse </w:t>
      </w:r>
      <w:proofErr w:type="gramStart"/>
      <w:r w:rsidR="0028763D">
        <w:rPr>
          <w:sz w:val="24"/>
        </w:rPr>
        <w:t>sakene</w:t>
      </w:r>
      <w:proofErr w:type="gramEnd"/>
      <w:r w:rsidR="0028763D">
        <w:rPr>
          <w:sz w:val="24"/>
        </w:rPr>
        <w:t xml:space="preserve"> forblir på sine lokasjoner.</w:t>
      </w:r>
      <w:r w:rsidR="002A1267">
        <w:rPr>
          <w:sz w:val="24"/>
        </w:rPr>
        <w:br/>
      </w:r>
    </w:p>
    <w:p w14:paraId="5F1C6E52" w14:textId="40CD07CA" w:rsidR="00CA4A03" w:rsidRDefault="00F01F67" w:rsidP="00107BB7">
      <w:pPr>
        <w:pStyle w:val="Listeavsnitt"/>
        <w:numPr>
          <w:ilvl w:val="0"/>
          <w:numId w:val="1"/>
        </w:numPr>
        <w:rPr>
          <w:sz w:val="24"/>
        </w:rPr>
      </w:pPr>
      <w:r w:rsidRPr="081DB676">
        <w:rPr>
          <w:b/>
          <w:bCs/>
          <w:sz w:val="24"/>
        </w:rPr>
        <w:t>Regelverksendringer</w:t>
      </w:r>
      <w:r w:rsidR="00CA4A03">
        <w:br/>
      </w:r>
      <w:r w:rsidR="00487C25" w:rsidRPr="00487C25">
        <w:rPr>
          <w:sz w:val="24"/>
        </w:rPr>
        <w:t>Praksis fra 15.08.26 er at bytter av kontaktlinser må behandles som nye søknader. Det vil si i praksis at vi må se at innbygger har skrevet under på pristilbudet som sendes oss fra optiker, også ved bytter.</w:t>
      </w:r>
      <w:r w:rsidR="00487C25">
        <w:rPr>
          <w:sz w:val="24"/>
        </w:rPr>
        <w:br/>
      </w:r>
    </w:p>
    <w:p w14:paraId="7E3CB4BA" w14:textId="77777777" w:rsidR="007B20F0" w:rsidRPr="007B20F0" w:rsidRDefault="007B20F0" w:rsidP="007B20F0">
      <w:pPr>
        <w:pStyle w:val="Listeavsnitt"/>
        <w:numPr>
          <w:ilvl w:val="0"/>
          <w:numId w:val="2"/>
        </w:numPr>
        <w:spacing w:after="160" w:line="259" w:lineRule="auto"/>
        <w:rPr>
          <w:rFonts w:cs="Arial"/>
          <w:b/>
          <w:bCs/>
          <w:sz w:val="24"/>
          <w:szCs w:val="28"/>
        </w:rPr>
      </w:pPr>
      <w:r w:rsidRPr="007B20F0">
        <w:rPr>
          <w:rFonts w:cs="Arial"/>
          <w:b/>
          <w:bCs/>
          <w:sz w:val="24"/>
          <w:szCs w:val="28"/>
        </w:rPr>
        <w:t>Oppfølging fra møtet i mai</w:t>
      </w:r>
    </w:p>
    <w:p w14:paraId="79EE49FD" w14:textId="7F71F9A6" w:rsidR="007B20F0" w:rsidRPr="007B20F0" w:rsidRDefault="007B20F0" w:rsidP="007B20F0">
      <w:pPr>
        <w:pStyle w:val="Listeavsnitt"/>
        <w:ind w:left="708"/>
        <w:rPr>
          <w:rFonts w:cs="Arial"/>
          <w:sz w:val="24"/>
          <w:szCs w:val="28"/>
          <w:highlight w:val="yellow"/>
        </w:rPr>
      </w:pPr>
      <w:r w:rsidRPr="007B20F0">
        <w:rPr>
          <w:rFonts w:cs="Arial"/>
          <w:sz w:val="24"/>
          <w:szCs w:val="28"/>
        </w:rPr>
        <w:t>Låsene på handicaptoalettene er blitt justerte.</w:t>
      </w:r>
      <w:r w:rsidRPr="007B20F0">
        <w:rPr>
          <w:rFonts w:cs="Arial"/>
          <w:sz w:val="24"/>
          <w:szCs w:val="28"/>
        </w:rPr>
        <w:br/>
      </w:r>
      <w:r w:rsidRPr="007B20F0">
        <w:rPr>
          <w:rFonts w:cs="Arial"/>
          <w:sz w:val="24"/>
          <w:szCs w:val="28"/>
        </w:rPr>
        <w:br/>
        <w:t>Vi trenger en vara for KS</w:t>
      </w:r>
      <w:r w:rsidR="001B7DA9">
        <w:rPr>
          <w:rFonts w:cs="Arial"/>
          <w:sz w:val="24"/>
          <w:szCs w:val="28"/>
        </w:rPr>
        <w:t xml:space="preserve">. </w:t>
      </w:r>
      <w:r w:rsidRPr="007B20F0">
        <w:rPr>
          <w:rFonts w:cs="Arial"/>
          <w:sz w:val="24"/>
          <w:szCs w:val="28"/>
        </w:rPr>
        <w:t>Niklas Bergseth fra Bamble kommune har fått en ny rolle, og det er da ikke naturlig for han å sitte videre i brukerutvalget.</w:t>
      </w:r>
    </w:p>
    <w:p w14:paraId="579648DA" w14:textId="77777777" w:rsidR="00487C25" w:rsidRPr="00107BB7" w:rsidRDefault="00487C25" w:rsidP="007B20F0">
      <w:pPr>
        <w:pStyle w:val="Listeavsnitt"/>
        <w:rPr>
          <w:sz w:val="24"/>
        </w:rPr>
      </w:pPr>
    </w:p>
    <w:p w14:paraId="7F1159D9" w14:textId="6552B6AD" w:rsidR="00CB6601" w:rsidRDefault="00CB6601" w:rsidP="00CB6601">
      <w:pPr>
        <w:pStyle w:val="Listeavsnitt"/>
        <w:numPr>
          <w:ilvl w:val="0"/>
          <w:numId w:val="1"/>
        </w:numPr>
      </w:pPr>
      <w:r w:rsidRPr="068FE232">
        <w:rPr>
          <w:b/>
          <w:bCs/>
          <w:sz w:val="24"/>
        </w:rPr>
        <w:t>Våre siste nyhetsbrev vil dere alltid finne her</w:t>
      </w:r>
      <w:r w:rsidRPr="068FE232">
        <w:rPr>
          <w:sz w:val="24"/>
        </w:rPr>
        <w:t>:</w:t>
      </w:r>
      <w:r w:rsidRPr="004336D9">
        <w:rPr>
          <w:sz w:val="28"/>
          <w:szCs w:val="28"/>
        </w:rPr>
        <w:t xml:space="preserve"> </w:t>
      </w:r>
      <w:hyperlink r:id="rId13" w:history="1">
        <w:r w:rsidR="004D6646" w:rsidRPr="004D6646">
          <w:rPr>
            <w:rStyle w:val="Hyperkobling"/>
          </w:rPr>
          <w:t>Nyhetsbrev | Kunnskapsbanken</w:t>
        </w:r>
      </w:hyperlink>
      <w:r w:rsidRPr="00753589">
        <w:rPr>
          <w:rStyle w:val="Hyperkobling"/>
        </w:rPr>
        <w:br/>
      </w:r>
      <w:hyperlink r:id="rId14">
        <w:r w:rsidRPr="00753589">
          <w:rPr>
            <w:rStyle w:val="Hyperkobling"/>
          </w:rPr>
          <w:t>Lenken til påmeldingssiden for å motta nyhetsbrevet.</w:t>
        </w:r>
      </w:hyperlink>
    </w:p>
    <w:p w14:paraId="0A06EEC7" w14:textId="77777777" w:rsidR="00F4047A" w:rsidRDefault="00F4047A" w:rsidP="54FA3E82">
      <w:pPr>
        <w:rPr>
          <w:sz w:val="24"/>
        </w:rPr>
      </w:pPr>
    </w:p>
    <w:p w14:paraId="62296F9B" w14:textId="77777777" w:rsidR="00F4047A" w:rsidRDefault="00F4047A" w:rsidP="54FA3E82">
      <w:pPr>
        <w:rPr>
          <w:sz w:val="24"/>
        </w:rPr>
      </w:pPr>
    </w:p>
    <w:p w14:paraId="4FE568D8" w14:textId="77777777" w:rsidR="00F4047A" w:rsidRDefault="00F4047A" w:rsidP="54FA3E82">
      <w:pPr>
        <w:rPr>
          <w:sz w:val="24"/>
        </w:rPr>
      </w:pPr>
    </w:p>
    <w:p w14:paraId="5CD6AF47" w14:textId="35338D13" w:rsidR="00720CF7" w:rsidRDefault="00041796" w:rsidP="00041796">
      <w:pPr>
        <w:rPr>
          <w:b/>
          <w:bCs/>
        </w:rPr>
      </w:pPr>
      <w:bookmarkStart w:id="16" w:name="txtVedlegg"/>
      <w:bookmarkEnd w:id="16"/>
      <w:r w:rsidRPr="416A9560">
        <w:rPr>
          <w:b/>
          <w:bCs/>
        </w:rPr>
        <w:t>0</w:t>
      </w:r>
      <w:r>
        <w:rPr>
          <w:b/>
          <w:bCs/>
        </w:rPr>
        <w:t>8</w:t>
      </w:r>
      <w:r w:rsidRPr="416A9560">
        <w:rPr>
          <w:b/>
          <w:bCs/>
        </w:rPr>
        <w:t xml:space="preserve">/26 – Presentasjon av tema ved </w:t>
      </w:r>
      <w:r>
        <w:rPr>
          <w:b/>
          <w:bCs/>
        </w:rPr>
        <w:t>Sven Hansen – likepersonarbeidet hørsel</w:t>
      </w:r>
    </w:p>
    <w:p w14:paraId="5475EEAF" w14:textId="4B494CD7" w:rsidR="007D6068" w:rsidRDefault="00041796" w:rsidP="00041796">
      <w:r>
        <w:br/>
      </w:r>
      <w:r w:rsidR="00CF72E3">
        <w:t>Hørselsforbundets</w:t>
      </w:r>
      <w:r w:rsidR="00115959">
        <w:t xml:space="preserve"> </w:t>
      </w:r>
      <w:r w:rsidR="00CF72E3">
        <w:t>foreninger</w:t>
      </w:r>
      <w:r w:rsidR="00EC5B6F">
        <w:t xml:space="preserve"> i Tønsberg</w:t>
      </w:r>
      <w:r w:rsidR="00E51D25">
        <w:t xml:space="preserve">, </w:t>
      </w:r>
      <w:r w:rsidR="00EC5B6F">
        <w:t>Færder</w:t>
      </w:r>
      <w:r w:rsidR="00E51D25">
        <w:t xml:space="preserve"> og </w:t>
      </w:r>
      <w:r w:rsidR="00382C4F">
        <w:t>Re</w:t>
      </w:r>
      <w:r w:rsidR="00815F1B">
        <w:t>vetal</w:t>
      </w:r>
      <w:r w:rsidR="00EC5B6F">
        <w:t xml:space="preserve"> har godt over 1000 medlemmer</w:t>
      </w:r>
      <w:r w:rsidR="00115959">
        <w:t xml:space="preserve"> og mye virksomhet.</w:t>
      </w:r>
      <w:r w:rsidR="00E841CF">
        <w:t xml:space="preserve"> Sven er tilknyttet foreningen i Tønsberg og Færder.</w:t>
      </w:r>
      <w:r w:rsidR="00826188">
        <w:br/>
        <w:t>Han forteller om seg selv og at det tok ca. 20 år før han</w:t>
      </w:r>
      <w:r w:rsidR="005A31FF">
        <w:t xml:space="preserve"> oppsøkte hjelp med sine utfordringer. Hørselslaget i Tønsberg var da nedlagt, og han ble med </w:t>
      </w:r>
      <w:r w:rsidR="00AB2C18">
        <w:t>og bygget</w:t>
      </w:r>
      <w:r w:rsidR="005A31FF">
        <w:t xml:space="preserve"> </w:t>
      </w:r>
      <w:r w:rsidR="000B4488">
        <w:t>foreningen</w:t>
      </w:r>
      <w:r w:rsidR="005A31FF">
        <w:t xml:space="preserve"> opp igjen til den solide forening</w:t>
      </w:r>
      <w:r w:rsidR="007672EA">
        <w:t>en den i dag er.</w:t>
      </w:r>
      <w:r w:rsidR="001429CA">
        <w:t xml:space="preserve"> Han har vært med på mange kurs i regi av foreningen, blant annet et rehabiliteringskurs på Briskeby.</w:t>
      </w:r>
    </w:p>
    <w:p w14:paraId="41BEA085" w14:textId="77777777" w:rsidR="0053180B" w:rsidRDefault="007D6068" w:rsidP="00041796">
      <w:r>
        <w:t xml:space="preserve">I 2018 ble han likeperson for de med høreapparat og </w:t>
      </w:r>
      <w:proofErr w:type="spellStart"/>
      <w:r>
        <w:t>tinnitusrammede</w:t>
      </w:r>
      <w:proofErr w:type="spellEnd"/>
      <w:r w:rsidR="00512A55">
        <w:t>.</w:t>
      </w:r>
      <w:r w:rsidR="00815F1B">
        <w:t xml:space="preserve"> Det er seks likepersoner i Færder og Tønsberg, og to på Revetal.</w:t>
      </w:r>
      <w:r w:rsidR="0053180B">
        <w:t xml:space="preserve"> Det finnes også likepersoner i de andre kommunene i fylkene.</w:t>
      </w:r>
    </w:p>
    <w:p w14:paraId="31999511" w14:textId="77777777" w:rsidR="004F7D44" w:rsidRDefault="004F7D44" w:rsidP="00041796"/>
    <w:p w14:paraId="7AF7C743" w14:textId="71DD611D" w:rsidR="008A073F" w:rsidRDefault="004F7D44" w:rsidP="00041796">
      <w:r>
        <w:t>En likeperson</w:t>
      </w:r>
      <w:r w:rsidR="00387CE4">
        <w:t xml:space="preserve"> </w:t>
      </w:r>
      <w:r>
        <w:t xml:space="preserve">hjelper </w:t>
      </w:r>
      <w:r w:rsidR="00387CE4">
        <w:t xml:space="preserve">til </w:t>
      </w:r>
      <w:r>
        <w:t xml:space="preserve">med stell av høreapparater og samtaler med de som er rammet av </w:t>
      </w:r>
      <w:proofErr w:type="spellStart"/>
      <w:r>
        <w:t>tinnitus</w:t>
      </w:r>
      <w:proofErr w:type="spellEnd"/>
      <w:r>
        <w:t>. Nå tilbyr de også kurs til hjelpepleiere og sykepleiere</w:t>
      </w:r>
      <w:r w:rsidR="00607D0F">
        <w:t>, slik at de kan være i stand til å bytte filter og sjekke at høreapparatene fungerer før de settes i øret</w:t>
      </w:r>
      <w:r w:rsidR="00741288">
        <w:t xml:space="preserve"> på pasienten</w:t>
      </w:r>
      <w:r w:rsidR="00607D0F">
        <w:t>.</w:t>
      </w:r>
      <w:r w:rsidR="008A073F">
        <w:t xml:space="preserve"> De står også på stands og forteller om hørsel og tar hørselstester.</w:t>
      </w:r>
    </w:p>
    <w:p w14:paraId="501996C3" w14:textId="77777777" w:rsidR="008A073F" w:rsidRDefault="008A073F" w:rsidP="00041796"/>
    <w:p w14:paraId="1061A105" w14:textId="2D02BAA0" w:rsidR="008A31B3" w:rsidRDefault="00132223" w:rsidP="00041796">
      <w:r>
        <w:t>En likeperson er en frivillig som har gått kurs og som har erfaring med egen hørsel</w:t>
      </w:r>
      <w:r w:rsidR="00F47E1B">
        <w:t>sutfordring</w:t>
      </w:r>
      <w:r w:rsidR="000875D6">
        <w:t>. En likeperson skal ikke erstatte helsepersonell eller andre fagpersoner.</w:t>
      </w:r>
      <w:r w:rsidR="008A31B3">
        <w:t xml:space="preserve"> De gir støtte og praktisk informasjon.</w:t>
      </w:r>
      <w:r w:rsidR="00534506">
        <w:t xml:space="preserve"> Likepersonene samarbeider med audiografene på Sykehuset i Vestfold og med de kommunale hørselskontaktene.</w:t>
      </w:r>
      <w:r w:rsidR="009E37A9">
        <w:t xml:space="preserve"> </w:t>
      </w:r>
      <w:r w:rsidR="00505DFA">
        <w:t>Arbeidet som likeperson opplever han som veldig trivelig</w:t>
      </w:r>
      <w:r w:rsidR="004C10D4">
        <w:t xml:space="preserve"> og givende</w:t>
      </w:r>
      <w:r w:rsidR="00505DFA">
        <w:t>.</w:t>
      </w:r>
    </w:p>
    <w:p w14:paraId="17144908" w14:textId="77777777" w:rsidR="009E37A9" w:rsidRDefault="009E37A9" w:rsidP="00041796"/>
    <w:p w14:paraId="12A217CC" w14:textId="12377BB4" w:rsidR="009E37A9" w:rsidRDefault="009E37A9" w:rsidP="00041796">
      <w:r>
        <w:t xml:space="preserve">Sven deler også gode strategier </w:t>
      </w:r>
      <w:r w:rsidR="006C5F37">
        <w:t>i møte med</w:t>
      </w:r>
      <w:r>
        <w:t xml:space="preserve"> personer med nedsatt hørsel</w:t>
      </w:r>
    </w:p>
    <w:p w14:paraId="2AAD819F" w14:textId="4C3EDAD3" w:rsidR="009E37A9" w:rsidRDefault="009E37A9" w:rsidP="009E37A9">
      <w:pPr>
        <w:pStyle w:val="Listeavsnitt"/>
        <w:numPr>
          <w:ilvl w:val="0"/>
          <w:numId w:val="1"/>
        </w:numPr>
      </w:pPr>
      <w:r>
        <w:lastRenderedPageBreak/>
        <w:t>Sørge for godt lys</w:t>
      </w:r>
    </w:p>
    <w:p w14:paraId="01A40FF2" w14:textId="600F59B6" w:rsidR="009E37A9" w:rsidRDefault="009E37A9" w:rsidP="009E37A9">
      <w:pPr>
        <w:pStyle w:val="Listeavsnitt"/>
        <w:numPr>
          <w:ilvl w:val="0"/>
          <w:numId w:val="1"/>
        </w:numPr>
      </w:pPr>
      <w:r>
        <w:t>Snakke tydelig og i normalt tempo</w:t>
      </w:r>
    </w:p>
    <w:p w14:paraId="18202A26" w14:textId="4A65C14D" w:rsidR="009E37A9" w:rsidRDefault="009E37A9" w:rsidP="009E37A9">
      <w:pPr>
        <w:pStyle w:val="Listeavsnitt"/>
        <w:numPr>
          <w:ilvl w:val="0"/>
          <w:numId w:val="1"/>
        </w:numPr>
      </w:pPr>
      <w:r>
        <w:t>Se på den som du snakker med</w:t>
      </w:r>
    </w:p>
    <w:p w14:paraId="19358795" w14:textId="2B95C683" w:rsidR="009E37A9" w:rsidRDefault="009E37A9" w:rsidP="009E37A9">
      <w:pPr>
        <w:pStyle w:val="Listeavsnitt"/>
        <w:numPr>
          <w:ilvl w:val="0"/>
          <w:numId w:val="1"/>
        </w:numPr>
      </w:pPr>
      <w:r>
        <w:t xml:space="preserve">Reduser </w:t>
      </w:r>
      <w:proofErr w:type="spellStart"/>
      <w:r>
        <w:t>bakgrunnstøy</w:t>
      </w:r>
      <w:proofErr w:type="spellEnd"/>
    </w:p>
    <w:p w14:paraId="4D099D1C" w14:textId="3A284939" w:rsidR="009E37A9" w:rsidRDefault="009E37A9" w:rsidP="009E37A9">
      <w:pPr>
        <w:pStyle w:val="Listeavsnitt"/>
        <w:numPr>
          <w:ilvl w:val="0"/>
          <w:numId w:val="1"/>
        </w:numPr>
      </w:pPr>
      <w:r>
        <w:t>Bruk mikrofon når det er nødvendig</w:t>
      </w:r>
    </w:p>
    <w:p w14:paraId="7DB86C5B" w14:textId="7C7E7861" w:rsidR="009E37A9" w:rsidRDefault="009E37A9" w:rsidP="009E37A9">
      <w:pPr>
        <w:pStyle w:val="Listeavsnitt"/>
        <w:numPr>
          <w:ilvl w:val="0"/>
          <w:numId w:val="1"/>
        </w:numPr>
      </w:pPr>
      <w:r>
        <w:t>Ikke rop, det hjelper ikke</w:t>
      </w:r>
    </w:p>
    <w:p w14:paraId="6550608E" w14:textId="77777777" w:rsidR="00447DB8" w:rsidRDefault="00447DB8" w:rsidP="00447DB8"/>
    <w:p w14:paraId="3A025B6B" w14:textId="17C21C34" w:rsidR="005757A1" w:rsidRDefault="00CF72E3" w:rsidP="00041796">
      <w:r>
        <w:t>Hørselsforbundet</w:t>
      </w:r>
      <w:r w:rsidR="00447DB8">
        <w:t xml:space="preserve"> har flere hovedgrupper og mange lokallag</w:t>
      </w:r>
      <w:r w:rsidR="00A03880">
        <w:t xml:space="preserve">. </w:t>
      </w:r>
      <w:hyperlink r:id="rId15" w:history="1">
        <w:r w:rsidR="008D515B" w:rsidRPr="008D515B">
          <w:rPr>
            <w:rStyle w:val="Hyperkobling"/>
          </w:rPr>
          <w:t>Hørselsforbundet - Forside</w:t>
        </w:r>
      </w:hyperlink>
    </w:p>
    <w:p w14:paraId="0D2D17BD" w14:textId="77777777" w:rsidR="00CF3FD6" w:rsidRDefault="00CF3FD6" w:rsidP="00041796"/>
    <w:p w14:paraId="18CDCDC6" w14:textId="77777777" w:rsidR="008D00F1" w:rsidRDefault="008D00F1" w:rsidP="00041796"/>
    <w:p w14:paraId="4B1D9342" w14:textId="153C0116" w:rsidR="00041796" w:rsidRDefault="00041796" w:rsidP="00041796">
      <w:r>
        <w:rPr>
          <w:b/>
          <w:bCs/>
        </w:rPr>
        <w:t>09</w:t>
      </w:r>
      <w:r w:rsidRPr="00AB6FC8">
        <w:rPr>
          <w:b/>
          <w:bCs/>
        </w:rPr>
        <w:t xml:space="preserve">/26 – </w:t>
      </w:r>
      <w:r>
        <w:rPr>
          <w:b/>
          <w:bCs/>
        </w:rPr>
        <w:t>Batteri til sykler</w:t>
      </w:r>
      <w:r w:rsidRPr="00AB6FC8">
        <w:br/>
      </w:r>
      <w:r w:rsidRPr="00AB6FC8">
        <w:br/>
      </w:r>
      <w:r>
        <w:t xml:space="preserve">Innkommet sak SAFO: </w:t>
      </w:r>
      <w:r w:rsidRPr="00D163A7">
        <w:t xml:space="preserve">Når batteri til sykkel gitt som </w:t>
      </w:r>
      <w:r>
        <w:t>AKT</w:t>
      </w:r>
      <w:r w:rsidRPr="00D163A7">
        <w:t>26 ikke "prioritertes" når det er utslitt</w:t>
      </w:r>
      <w:r>
        <w:t>,</w:t>
      </w:r>
      <w:r w:rsidRPr="00D163A7">
        <w:t xml:space="preserve"> h</w:t>
      </w:r>
      <w:r>
        <w:t>v</w:t>
      </w:r>
      <w:r w:rsidRPr="00D163A7">
        <w:t>ordan skal man da få brukt sykkel</w:t>
      </w:r>
      <w:r>
        <w:t>en</w:t>
      </w:r>
      <w:r w:rsidRPr="00D163A7">
        <w:t>? Ikke alle har krefter til å sykle uten batteri, hva er regelverk</w:t>
      </w:r>
      <w:r>
        <w:t>et</w:t>
      </w:r>
      <w:r w:rsidRPr="00D163A7">
        <w:t>? </w:t>
      </w:r>
    </w:p>
    <w:p w14:paraId="48A7232B" w14:textId="77777777" w:rsidR="00041796" w:rsidRDefault="00041796" w:rsidP="00041796">
      <w:pPr>
        <w:spacing w:line="259" w:lineRule="auto"/>
      </w:pPr>
    </w:p>
    <w:p w14:paraId="4EFCFA71" w14:textId="77777777" w:rsidR="00041796" w:rsidRPr="00836FD7" w:rsidRDefault="00041796" w:rsidP="00041796">
      <w:pPr>
        <w:spacing w:line="259" w:lineRule="auto"/>
      </w:pPr>
      <w:r>
        <w:t xml:space="preserve">Dette står på nav.no: </w:t>
      </w:r>
      <w:r w:rsidRPr="00CC57F1">
        <w:rPr>
          <w:i/>
          <w:iCs/>
        </w:rPr>
        <w:t>Personer over 26 år med varig funksjonsnedsettelse kan søke om aktivitetshjelpemidler (AKT26) dersom hjelpemiddelet er nødvendig for å kunne være i fysisk aktivitet. Ordningen er rammestyrt, og rammen for 2026 er bundet opp.</w:t>
      </w:r>
      <w:r w:rsidRPr="00CC57F1">
        <w:rPr>
          <w:i/>
          <w:iCs/>
        </w:rPr>
        <w:br/>
        <w:t>Det er satt av midler til å kjøpe tjenester, deler og tilbehør som er nødvendig for at allerede utlånte aktivtetshjelpemidler kan bli brukt. Slike saker kan effektueres fortløpende inntil annen beskjed blir gitt.</w:t>
      </w:r>
      <w:r>
        <w:br/>
      </w:r>
      <w:r>
        <w:br/>
        <w:t>M</w:t>
      </w:r>
      <w:r w:rsidRPr="00836FD7">
        <w:t xml:space="preserve">an søke på utstyr som er helt nødvendig for å kunne benytte hjelpemiddelet. Det vil si at om batterier virkelig er utslitt kan man søke og få innvilget nytt. Mens </w:t>
      </w:r>
      <w:r>
        <w:t>det blir</w:t>
      </w:r>
      <w:r w:rsidRPr="00836FD7">
        <w:t xml:space="preserve"> avslag på ekstra batterier, mulig erstatninger fordi man ikke får syklet så langt som man kunne tenke seg, eller tidligere har gjort. </w:t>
      </w:r>
      <w:r>
        <w:t>I slike tilfeller</w:t>
      </w:r>
      <w:r w:rsidRPr="00836FD7">
        <w:t xml:space="preserve"> må man vente på ny pott. </w:t>
      </w:r>
    </w:p>
    <w:p w14:paraId="5A20A860" w14:textId="77777777" w:rsidR="00041796" w:rsidRPr="00836FD7" w:rsidRDefault="00041796" w:rsidP="00041796">
      <w:pPr>
        <w:spacing w:line="259" w:lineRule="auto"/>
      </w:pPr>
    </w:p>
    <w:p w14:paraId="31E85739" w14:textId="5FB2AD70" w:rsidR="00041796" w:rsidRPr="00836FD7" w:rsidRDefault="00041796" w:rsidP="00041796">
      <w:pPr>
        <w:spacing w:line="259" w:lineRule="auto"/>
      </w:pPr>
      <w:r w:rsidRPr="00836FD7">
        <w:t>Det er fortsatt midler i potten for 2026 for rep</w:t>
      </w:r>
      <w:r>
        <w:t>arasjon</w:t>
      </w:r>
      <w:r w:rsidRPr="00836FD7">
        <w:t xml:space="preserve"> og utstyr</w:t>
      </w:r>
      <w:r>
        <w:t xml:space="preserve"> som er nødvendig for at allerede utlåne aktivitetshjelpemidler til personer over 26 år kan bli brukt</w:t>
      </w:r>
      <w:r w:rsidRPr="00836FD7">
        <w:t xml:space="preserve">. </w:t>
      </w:r>
      <w:r w:rsidR="00060B5F">
        <w:t>Denne siden på nav.no oppdateres</w:t>
      </w:r>
      <w:r w:rsidR="0012039F">
        <w:t xml:space="preserve"> i forhold til status på midler</w:t>
      </w:r>
      <w:r w:rsidR="00060B5F">
        <w:t xml:space="preserve">: </w:t>
      </w:r>
      <w:hyperlink r:id="rId16" w:history="1">
        <w:r w:rsidR="00060B5F" w:rsidRPr="00845348">
          <w:rPr>
            <w:rStyle w:val="Hyperkobling"/>
          </w:rPr>
          <w:t>Aktivitetshjelpemidler for personer over 26 år - nav.no</w:t>
        </w:r>
      </w:hyperlink>
    </w:p>
    <w:p w14:paraId="15AE4FCC" w14:textId="77777777" w:rsidR="00DB0C50" w:rsidRDefault="00041796" w:rsidP="00041796">
      <w:pPr>
        <w:spacing w:line="259" w:lineRule="auto"/>
      </w:pPr>
      <w:r>
        <w:br/>
      </w:r>
      <w:r>
        <w:rPr>
          <w:b/>
          <w:bCs/>
        </w:rPr>
        <w:br/>
        <w:t>10</w:t>
      </w:r>
      <w:r w:rsidRPr="00AB6FC8">
        <w:rPr>
          <w:b/>
          <w:bCs/>
        </w:rPr>
        <w:t xml:space="preserve">/26 – </w:t>
      </w:r>
      <w:r>
        <w:rPr>
          <w:b/>
          <w:bCs/>
        </w:rPr>
        <w:t>Akutt reparasjon av hjelpemidler – informasjon til kommuner og brukere</w:t>
      </w:r>
      <w:r w:rsidRPr="00AB6FC8">
        <w:br/>
      </w:r>
      <w:r w:rsidRPr="00AB6FC8">
        <w:br/>
      </w:r>
      <w:r>
        <w:t>Innkommet sak SAFO: Omleggingen av akuttreparasjon som skjedde for ca. et år siden er</w:t>
      </w:r>
      <w:r w:rsidRPr="0083756B">
        <w:t xml:space="preserve"> for dårlig kommunisert ut til kommunene, hjelpemiddellager</w:t>
      </w:r>
      <w:r>
        <w:t>et</w:t>
      </w:r>
      <w:r w:rsidRPr="0083756B">
        <w:t xml:space="preserve"> og ergoterapeuter</w:t>
      </w:r>
      <w:r>
        <w:t>,</w:t>
      </w:r>
      <w:r w:rsidRPr="0083756B">
        <w:t xml:space="preserve"> og for dårlig </w:t>
      </w:r>
      <w:r>
        <w:t xml:space="preserve">informasjon om dette </w:t>
      </w:r>
      <w:r w:rsidRPr="0083756B">
        <w:t xml:space="preserve">på nettsidene til </w:t>
      </w:r>
      <w:r>
        <w:t>N</w:t>
      </w:r>
      <w:r w:rsidRPr="0083756B">
        <w:t>av</w:t>
      </w:r>
      <w:r>
        <w:t xml:space="preserve">, </w:t>
      </w:r>
      <w:hyperlink r:id="rId17" w:anchor="hos-bruker" w:history="1">
        <w:r w:rsidRPr="00862AF7">
          <w:rPr>
            <w:rStyle w:val="Hyperkobling"/>
          </w:rPr>
          <w:t>Levering, montering, reparasjon og vedlikehold av hjelpemidler - nav.no</w:t>
        </w:r>
      </w:hyperlink>
      <w:r>
        <w:t>.</w:t>
      </w:r>
      <w:r>
        <w:br/>
        <w:t>H</w:t>
      </w:r>
      <w:r w:rsidRPr="0083756B">
        <w:t>vordan blir det kommunisert til brukere som av ulike årsaker ikke er digitale, er det sendt ut brev? </w:t>
      </w:r>
      <w:r>
        <w:br/>
      </w:r>
    </w:p>
    <w:p w14:paraId="2EFBC22D" w14:textId="5FADF894" w:rsidR="001C4427" w:rsidRDefault="00240E55" w:rsidP="00041796">
      <w:pPr>
        <w:spacing w:line="259" w:lineRule="auto"/>
      </w:pPr>
      <w:r>
        <w:t>Avde</w:t>
      </w:r>
      <w:r w:rsidR="00F56F57">
        <w:t>lingsleder Dag Frode Arnø</w:t>
      </w:r>
      <w:r w:rsidR="00A8668E">
        <w:t xml:space="preserve"> går igjennom de endringer som </w:t>
      </w:r>
      <w:r w:rsidR="00BC4C48">
        <w:t xml:space="preserve">akuttvakten har hatt siden 2024 </w:t>
      </w:r>
      <w:r w:rsidR="00A8668E">
        <w:t>og</w:t>
      </w:r>
      <w:r w:rsidR="00F56F57">
        <w:t xml:space="preserve"> svarer ut spørsmålet</w:t>
      </w:r>
      <w:r w:rsidR="00E94CA4">
        <w:t>.</w:t>
      </w:r>
      <w:r w:rsidR="00065A1F">
        <w:t xml:space="preserve"> </w:t>
      </w:r>
      <w:r w:rsidR="000F2CAF">
        <w:t>Hjelpemiddelsentralen</w:t>
      </w:r>
      <w:r w:rsidR="00065A1F">
        <w:t xml:space="preserve"> har informert ut til kommunene</w:t>
      </w:r>
      <w:r w:rsidR="00162CC3">
        <w:t xml:space="preserve"> og i brukerutvalget</w:t>
      </w:r>
      <w:r w:rsidR="00065A1F">
        <w:t>, ikke direkte til brukere</w:t>
      </w:r>
      <w:r w:rsidR="00162CC3">
        <w:t xml:space="preserve">. </w:t>
      </w:r>
    </w:p>
    <w:p w14:paraId="5229D53E" w14:textId="44CA8A1F" w:rsidR="00041796" w:rsidRPr="0083756B" w:rsidRDefault="000F2CAF" w:rsidP="00041796">
      <w:pPr>
        <w:spacing w:line="259" w:lineRule="auto"/>
      </w:pPr>
      <w:r>
        <w:br/>
      </w:r>
    </w:p>
    <w:p w14:paraId="0B6ED445" w14:textId="418A30EB" w:rsidR="00041796" w:rsidRPr="007221FF" w:rsidRDefault="00041796" w:rsidP="00041796">
      <w:r>
        <w:rPr>
          <w:b/>
          <w:bCs/>
        </w:rPr>
        <w:lastRenderedPageBreak/>
        <w:t>11</w:t>
      </w:r>
      <w:r w:rsidRPr="00AB6FC8">
        <w:rPr>
          <w:b/>
          <w:bCs/>
        </w:rPr>
        <w:t xml:space="preserve">/26 – </w:t>
      </w:r>
      <w:r>
        <w:rPr>
          <w:b/>
          <w:bCs/>
        </w:rPr>
        <w:t>Evaluering av brukerutvalget vårt og mandatet</w:t>
      </w:r>
      <w:r>
        <w:rPr>
          <w:b/>
          <w:bCs/>
        </w:rPr>
        <w:br/>
      </w:r>
      <w:r>
        <w:rPr>
          <w:b/>
          <w:bCs/>
        </w:rPr>
        <w:br/>
      </w:r>
      <w:hyperlink r:id="rId18" w:history="1">
        <w:r w:rsidRPr="007221FF">
          <w:rPr>
            <w:rStyle w:val="Hyperkobling"/>
          </w:rPr>
          <w:t>Mandat Brukerutvalget for Nav hjelpemiddelsentral Vestfold og Telemark.docx</w:t>
        </w:r>
      </w:hyperlink>
    </w:p>
    <w:p w14:paraId="6AF6A610" w14:textId="77777777" w:rsidR="004F4441" w:rsidRDefault="00041796" w:rsidP="00041796">
      <w:r>
        <w:t xml:space="preserve">Hva med å ta inn medlemmer fra </w:t>
      </w:r>
      <w:hyperlink r:id="rId19">
        <w:r w:rsidRPr="00C64DD2">
          <w:rPr>
            <w:rStyle w:val="Hyperkobling"/>
          </w:rPr>
          <w:t>Unge Funksjonshemmede | Unge funksjonshemmede?</w:t>
        </w:r>
      </w:hyperlink>
    </w:p>
    <w:p w14:paraId="59591B94" w14:textId="4108EFB4" w:rsidR="00041796" w:rsidRPr="007221FF" w:rsidRDefault="00B94A2A" w:rsidP="00041796">
      <w:r>
        <w:t>Saken utsettes til neste møte.</w:t>
      </w:r>
      <w:r w:rsidR="00041796">
        <w:br/>
      </w:r>
    </w:p>
    <w:p w14:paraId="0ADF56A2" w14:textId="77777777" w:rsidR="00041796" w:rsidRDefault="00041796" w:rsidP="00041796">
      <w:pPr>
        <w:rPr>
          <w:b/>
          <w:bCs/>
        </w:rPr>
      </w:pPr>
    </w:p>
    <w:p w14:paraId="3E540F6A" w14:textId="07AFCE32" w:rsidR="00041796" w:rsidRDefault="00041796" w:rsidP="00041796">
      <w:r>
        <w:rPr>
          <w:b/>
          <w:bCs/>
        </w:rPr>
        <w:t>12</w:t>
      </w:r>
      <w:r w:rsidRPr="00B87522">
        <w:rPr>
          <w:b/>
          <w:bCs/>
        </w:rPr>
        <w:t>/26 – La</w:t>
      </w:r>
      <w:r>
        <w:rPr>
          <w:b/>
          <w:bCs/>
        </w:rPr>
        <w:t>n</w:t>
      </w:r>
      <w:r w:rsidRPr="00B87522">
        <w:rPr>
          <w:b/>
          <w:bCs/>
        </w:rPr>
        <w:t>g ventetid på ergoterapeut</w:t>
      </w:r>
      <w:r w:rsidRPr="00B87522">
        <w:br/>
      </w:r>
      <w:r w:rsidRPr="00B87522">
        <w:br/>
        <w:t>Innkommet sak</w:t>
      </w:r>
      <w:r>
        <w:t xml:space="preserve"> SAFO</w:t>
      </w:r>
      <w:r w:rsidRPr="00B87522">
        <w:t>: Det er nå så lang ventetid på ergoterapeut i Larvik kommune at ergoterapeut</w:t>
      </w:r>
      <w:r>
        <w:t>en</w:t>
      </w:r>
      <w:r w:rsidRPr="00B87522">
        <w:t xml:space="preserve"> selv har gått ut i avisa. Er det noe vi som brukerutvalg kan gjøre?</w:t>
      </w:r>
      <w:r w:rsidR="00A0774E">
        <w:t xml:space="preserve"> </w:t>
      </w:r>
      <w:r w:rsidR="00A0774E">
        <w:br/>
      </w:r>
      <w:r w:rsidR="00524BE2">
        <w:br/>
      </w:r>
      <w:r w:rsidR="00A0774E">
        <w:t xml:space="preserve">Avdelingsleder Anne Grethe Nyman oppfordrer organisasjonene til å </w:t>
      </w:r>
      <w:r w:rsidR="002C6AF8">
        <w:t xml:space="preserve">ta </w:t>
      </w:r>
      <w:r w:rsidR="00A0774E">
        <w:t>saken</w:t>
      </w:r>
      <w:r w:rsidR="00DA5D00">
        <w:t xml:space="preserve"> til politikerne</w:t>
      </w:r>
      <w:r w:rsidR="00524BE2">
        <w:t>, da det ikke er riktig at hjelpemiddelsentral tar saken.</w:t>
      </w:r>
      <w:r w:rsidR="00126A86">
        <w:br/>
      </w:r>
      <w:r w:rsidR="00126A86">
        <w:br/>
      </w:r>
    </w:p>
    <w:p w14:paraId="3C235938" w14:textId="77777777" w:rsidR="00C86C83" w:rsidRPr="00C86C83" w:rsidRDefault="00041796" w:rsidP="00C86C83">
      <w:r>
        <w:rPr>
          <w:b/>
          <w:bCs/>
        </w:rPr>
        <w:t>13</w:t>
      </w:r>
      <w:r w:rsidRPr="00AB6FC8">
        <w:rPr>
          <w:b/>
          <w:bCs/>
        </w:rPr>
        <w:t>/26 – Tilgang til Teams og utvalgsgodtgjør</w:t>
      </w:r>
      <w:r>
        <w:rPr>
          <w:b/>
          <w:bCs/>
        </w:rPr>
        <w:t>else v/ Sigrid</w:t>
      </w:r>
      <w:r w:rsidRPr="00AB6FC8">
        <w:br/>
      </w:r>
      <w:r w:rsidRPr="00AB6FC8">
        <w:br/>
      </w:r>
      <w:r>
        <w:t xml:space="preserve">Mange kommer ikke inn på brukerutvalgets Teams-side. Og noen har utfordringer med å få sendt inn krav om utvalgsgodtgjørelse. </w:t>
      </w:r>
      <w:r>
        <w:br/>
      </w:r>
      <w:r w:rsidR="008A3045">
        <w:t>Sigrid tok</w:t>
      </w:r>
      <w:r>
        <w:t xml:space="preserve"> en gjennomgang på hva som kan løse dette, og hva alternativene kan være</w:t>
      </w:r>
      <w:r w:rsidR="00C86C83">
        <w:t xml:space="preserve">, </w:t>
      </w:r>
      <w:hyperlink r:id="rId20" w:history="1">
        <w:r w:rsidR="00C86C83" w:rsidRPr="00C86C83">
          <w:rPr>
            <w:rStyle w:val="Hyperkobling"/>
          </w:rPr>
          <w:t>20260922 Teams og utvalgsgodtgjørelse.pptx</w:t>
        </w:r>
      </w:hyperlink>
    </w:p>
    <w:p w14:paraId="65A55C1C" w14:textId="2EAA9ECE" w:rsidR="00041796" w:rsidRPr="00633245" w:rsidRDefault="00C86C83" w:rsidP="00041796">
      <w:pPr>
        <w:rPr>
          <w:b/>
          <w:bCs/>
        </w:rPr>
      </w:pPr>
      <w:r>
        <w:br/>
      </w:r>
      <w:r w:rsidR="00041796">
        <w:t>Det bl</w:t>
      </w:r>
      <w:r w:rsidR="00B41279">
        <w:t>e</w:t>
      </w:r>
      <w:r w:rsidR="00041796">
        <w:t xml:space="preserve"> </w:t>
      </w:r>
      <w:r w:rsidR="00B41279">
        <w:t>gitt</w:t>
      </w:r>
      <w:r w:rsidR="00041796">
        <w:t xml:space="preserve"> mulighet til å få hjelp til dette etter møtet</w:t>
      </w:r>
      <w:r w:rsidR="00DA5D00">
        <w:t>, og medlemmene kan ta kontakt med henne fremover for å finne løsninger.</w:t>
      </w:r>
      <w:r>
        <w:t xml:space="preserve"> </w:t>
      </w:r>
      <w:r>
        <w:br/>
      </w:r>
    </w:p>
    <w:p w14:paraId="13CB8ABF" w14:textId="77777777" w:rsidR="00041796" w:rsidRPr="00AB6FC8" w:rsidRDefault="00041796" w:rsidP="00041796">
      <w:pPr>
        <w:rPr>
          <w:b/>
          <w:bCs/>
        </w:rPr>
      </w:pPr>
    </w:p>
    <w:p w14:paraId="490551CB" w14:textId="74D6EAC4" w:rsidR="00CF3FD6" w:rsidRDefault="00041796" w:rsidP="00041796">
      <w:r w:rsidRPr="00633245">
        <w:rPr>
          <w:b/>
          <w:bCs/>
        </w:rPr>
        <w:t>00/26 – Eventuelt</w:t>
      </w:r>
      <w:r>
        <w:rPr>
          <w:b/>
          <w:bCs/>
        </w:rPr>
        <w:t xml:space="preserve">  </w:t>
      </w:r>
    </w:p>
    <w:p w14:paraId="165AFE72" w14:textId="77777777" w:rsidR="00CF3FD6" w:rsidRDefault="00CF3FD6" w:rsidP="00041796"/>
    <w:p w14:paraId="3EC2B961" w14:textId="472E8CA1" w:rsidR="00B41279" w:rsidRDefault="00CE22C5" w:rsidP="00041796">
      <w:r>
        <w:t>Vi fikk historier fra anonyme brukere som</w:t>
      </w:r>
      <w:r w:rsidR="004A185B">
        <w:t xml:space="preserve"> ikke </w:t>
      </w:r>
      <w:r>
        <w:t xml:space="preserve">var </w:t>
      </w:r>
      <w:r w:rsidR="004A185B">
        <w:t>fornøyde med servicen</w:t>
      </w:r>
      <w:r w:rsidR="0010426E">
        <w:t xml:space="preserve"> fra hjelpemiddelsentralen og fra kommunen</w:t>
      </w:r>
      <w:r w:rsidR="004A185B">
        <w:t xml:space="preserve">. Brukerutvalget kan ikke </w:t>
      </w:r>
      <w:r w:rsidR="005F7DCA">
        <w:t>bistå i slike saker</w:t>
      </w:r>
      <w:r w:rsidR="00080520">
        <w:t xml:space="preserve">, men oppfordrer til at </w:t>
      </w:r>
      <w:r w:rsidR="00CA1086">
        <w:t>brukere som ikke er fornøyde med servicen</w:t>
      </w:r>
      <w:r w:rsidR="00080520">
        <w:t xml:space="preserve"> sender inn serviceklage så </w:t>
      </w:r>
      <w:r w:rsidR="008C6E89">
        <w:t>hjelpemiddelsentralen</w:t>
      </w:r>
      <w:r w:rsidR="00080520">
        <w:t xml:space="preserve"> får gått igjennom sakene og sett om </w:t>
      </w:r>
      <w:r w:rsidR="005F7DCA">
        <w:t>de</w:t>
      </w:r>
      <w:r w:rsidR="00080520">
        <w:t xml:space="preserve"> kunne gjort noe annerledes</w:t>
      </w:r>
      <w:r w:rsidR="0010426E">
        <w:t>.</w:t>
      </w:r>
    </w:p>
    <w:p w14:paraId="1CE49B4C" w14:textId="5D0FDFAC" w:rsidR="00CF3FD6" w:rsidRDefault="00CF3FD6" w:rsidP="00041796">
      <w:r>
        <w:t>Serviceklager</w:t>
      </w:r>
      <w:r w:rsidR="003A1833">
        <w:t xml:space="preserve"> fra brukere og samarbeidspartnere</w:t>
      </w:r>
      <w:r>
        <w:t xml:space="preserve"> kan sendes inn via</w:t>
      </w:r>
      <w:r w:rsidR="005C3B55">
        <w:t xml:space="preserve"> </w:t>
      </w:r>
      <w:hyperlink r:id="rId21" w:history="1">
        <w:r w:rsidR="005C3B55" w:rsidRPr="005C3B55">
          <w:rPr>
            <w:rStyle w:val="Hyperkobling"/>
          </w:rPr>
          <w:t>Klage og tilbakemeldinger - nav.no</w:t>
        </w:r>
      </w:hyperlink>
      <w:r w:rsidR="00EB4D97">
        <w:t>,</w:t>
      </w:r>
      <w:r>
        <w:t xml:space="preserve"> e</w:t>
      </w:r>
      <w:r w:rsidR="003A1833">
        <w:t>l</w:t>
      </w:r>
      <w:r>
        <w:t xml:space="preserve">ler ved å </w:t>
      </w:r>
      <w:r w:rsidR="003A1833">
        <w:t>r</w:t>
      </w:r>
      <w:r>
        <w:t>inge t</w:t>
      </w:r>
      <w:r w:rsidR="003A1833">
        <w:t>il vårt sentralbord på</w:t>
      </w:r>
      <w:r>
        <w:t xml:space="preserve"> </w:t>
      </w:r>
      <w:r w:rsidR="00800B92">
        <w:t xml:space="preserve">telefonnummer </w:t>
      </w:r>
      <w:r>
        <w:t>555</w:t>
      </w:r>
      <w:r w:rsidR="00454FE8">
        <w:t>5 1</w:t>
      </w:r>
      <w:r>
        <w:t>111</w:t>
      </w:r>
      <w:r w:rsidR="003A1833">
        <w:t>.</w:t>
      </w:r>
    </w:p>
    <w:p w14:paraId="7A983B14" w14:textId="3781D714" w:rsidR="00913205" w:rsidRDefault="006B743C" w:rsidP="00041796">
      <w:r>
        <w:t xml:space="preserve">Kommunenes representant sa også at det er fint å melde slike </w:t>
      </w:r>
      <w:r w:rsidR="008A0F37">
        <w:t>klager</w:t>
      </w:r>
      <w:r>
        <w:t xml:space="preserve"> inn via kommunens ege</w:t>
      </w:r>
      <w:r w:rsidR="008A0F37">
        <w:t>n sider, så de også får sett nøye på saken.</w:t>
      </w:r>
    </w:p>
    <w:p w14:paraId="293612B1" w14:textId="77777777" w:rsidR="00041796" w:rsidRDefault="00041796" w:rsidP="00041796">
      <w:pPr>
        <w:rPr>
          <w:b/>
          <w:bCs/>
        </w:rPr>
      </w:pPr>
    </w:p>
    <w:p w14:paraId="337009D1" w14:textId="2309240C" w:rsidR="00F748D1" w:rsidRPr="00F748D1" w:rsidRDefault="00F748D1" w:rsidP="00F748D1">
      <w:r w:rsidRPr="00593F33">
        <w:rPr>
          <w:b/>
          <w:bCs/>
        </w:rPr>
        <w:t>Brukerpass</w:t>
      </w:r>
      <w:r w:rsidR="008D6DF2">
        <w:rPr>
          <w:b/>
          <w:bCs/>
        </w:rPr>
        <w:t xml:space="preserve"> </w:t>
      </w:r>
      <w:r w:rsidR="008D6DF2">
        <w:t>ble et tema i møtet. På nav.no står det at brukerpass</w:t>
      </w:r>
      <w:r w:rsidRPr="00F748D1">
        <w:t xml:space="preserve"> er en avtale mellom deg og Nav hjelpemiddelsentral. Avtalen er en form for fullmakt som gir deg utvidet ansvar og økt innflytelse i egen hjelpemiddelsak. Det innebærer at du har mulighet til selv å velge samarbeidspartner ved behov for utprøving, bytte av hjelpemiddel eller teknisk service og reparasjon. Du kan ta direkte kontakt med Nav hjelpemiddelsentral eller med hjelpemiddelfirma, og du kan bestille produkter fra hjelpemiddelsentralenes bestillingsordning selv. Du kan benytte fagpersoner som rådgivere for å komme fram til riktig løsning. Fordelingen av oppgaver og ansvar mellom deg og Nav hjelpemiddelsentral defineres i avtale, og kan endres hvis du ser behov for det.</w:t>
      </w:r>
      <w:r w:rsidR="004C11B2" w:rsidRPr="004C11B2">
        <w:t xml:space="preserve"> </w:t>
      </w:r>
    </w:p>
    <w:p w14:paraId="6C356141" w14:textId="77777777" w:rsidR="00F748D1" w:rsidRPr="00F748D1" w:rsidRDefault="00F748D1" w:rsidP="00F748D1">
      <w:r w:rsidRPr="00F748D1">
        <w:t>Brukerpasset gjelder for alle hjelpemidler du har i utlån og som du har vedtak på, unntatt bil.</w:t>
      </w:r>
    </w:p>
    <w:p w14:paraId="453910AF" w14:textId="6F1546F4" w:rsidR="008831D7" w:rsidRDefault="00593F33" w:rsidP="00041796">
      <w:r>
        <w:t xml:space="preserve">Mer om ordningen er å finne her: </w:t>
      </w:r>
      <w:hyperlink r:id="rId22" w:history="1">
        <w:r w:rsidR="00A754A2" w:rsidRPr="00A754A2">
          <w:rPr>
            <w:rStyle w:val="Hyperkobling"/>
          </w:rPr>
          <w:t>Brukerpass - nav.no</w:t>
        </w:r>
      </w:hyperlink>
      <w:r w:rsidR="00357DCB">
        <w:br/>
        <w:t xml:space="preserve">Det kreves mye kompetanse </w:t>
      </w:r>
      <w:r w:rsidR="00A23FDC">
        <w:t xml:space="preserve">om hjelpemiddelformidling </w:t>
      </w:r>
      <w:r w:rsidR="00357DCB">
        <w:t>av en som får brukerpass. Hvis man ikke klarer det som kreves, må man få hjelp via kommunen</w:t>
      </w:r>
      <w:r w:rsidR="00357DCB" w:rsidRPr="00126A86">
        <w:t>.</w:t>
      </w:r>
    </w:p>
    <w:p w14:paraId="1A77D397" w14:textId="790A2217" w:rsidR="00041796" w:rsidRPr="00633245" w:rsidRDefault="00041796" w:rsidP="00041796">
      <w:pPr>
        <w:rPr>
          <w:b/>
          <w:bCs/>
        </w:rPr>
      </w:pPr>
    </w:p>
    <w:p w14:paraId="05661A67" w14:textId="77777777" w:rsidR="00454FE8" w:rsidRPr="00427FA2" w:rsidRDefault="00454FE8" w:rsidP="00454FE8">
      <w:r w:rsidRPr="00A23FDC">
        <w:rPr>
          <w:b/>
          <w:bCs/>
        </w:rPr>
        <w:lastRenderedPageBreak/>
        <w:t>Møtedatoer for 2027:</w:t>
      </w:r>
      <w:r w:rsidRPr="002C2E34">
        <w:br/>
      </w:r>
      <w:r w:rsidRPr="002C2E34">
        <w:br/>
      </w:r>
      <w:r w:rsidRPr="00427FA2">
        <w:t>Torsdag</w:t>
      </w:r>
      <w:r>
        <w:t xml:space="preserve"> 11. februar</w:t>
      </w:r>
    </w:p>
    <w:p w14:paraId="19FFF5CB" w14:textId="6F79DB00" w:rsidR="00041796" w:rsidRPr="00633245" w:rsidRDefault="00454FE8" w:rsidP="00041796">
      <w:r w:rsidRPr="00427FA2">
        <w:t>Torsdag</w:t>
      </w:r>
      <w:r>
        <w:t xml:space="preserve"> 27. mai</w:t>
      </w:r>
      <w:r w:rsidRPr="00427FA2">
        <w:br/>
        <w:t>Torsdag</w:t>
      </w:r>
      <w:r>
        <w:t xml:space="preserve"> 23. september</w:t>
      </w:r>
    </w:p>
    <w:p w14:paraId="0B8533B5" w14:textId="77777777" w:rsidR="00041796" w:rsidRPr="00633245" w:rsidRDefault="00041796" w:rsidP="00041796">
      <w:pPr>
        <w:rPr>
          <w:rFonts w:cs="Arial"/>
          <w:b/>
          <w:bCs/>
          <w:szCs w:val="22"/>
        </w:rPr>
      </w:pPr>
    </w:p>
    <w:p w14:paraId="0C05A7B0" w14:textId="7D878DEB" w:rsidR="004B3CF7" w:rsidRPr="00157E5E" w:rsidRDefault="004B3CF7" w:rsidP="00041796">
      <w:pPr>
        <w:rPr>
          <w:sz w:val="24"/>
        </w:rPr>
      </w:pPr>
    </w:p>
    <w:sectPr w:rsidR="004B3CF7" w:rsidRPr="00157E5E" w:rsidSect="001004CD">
      <w:headerReference w:type="default" r:id="rId23"/>
      <w:headerReference w:type="first" r:id="rId24"/>
      <w:footerReference w:type="first" r:id="rId25"/>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FB5BB" w14:textId="77777777" w:rsidR="00624231" w:rsidRDefault="00624231">
      <w:r>
        <w:separator/>
      </w:r>
    </w:p>
  </w:endnote>
  <w:endnote w:type="continuationSeparator" w:id="0">
    <w:p w14:paraId="6EBB4474" w14:textId="77777777" w:rsidR="00624231" w:rsidRDefault="00624231">
      <w:r>
        <w:continuationSeparator/>
      </w:r>
    </w:p>
  </w:endnote>
  <w:endnote w:type="continuationNotice" w:id="1">
    <w:p w14:paraId="641774B8" w14:textId="77777777" w:rsidR="00624231" w:rsidRDefault="006242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B670E" w14:textId="77777777" w:rsidR="00A258A0" w:rsidRDefault="00A258A0"/>
  <w:p w14:paraId="220D74A1" w14:textId="77777777" w:rsidR="00A258A0" w:rsidRPr="003A09E0" w:rsidRDefault="00A258A0" w:rsidP="003B3297">
    <w:pPr>
      <w:pBdr>
        <w:top w:val="single" w:sz="4" w:space="1" w:color="auto"/>
      </w:pBdr>
      <w:rPr>
        <w:b/>
        <w:bCs/>
      </w:rPr>
    </w:pPr>
    <w:bookmarkStart w:id="17" w:name="txtKontor1"/>
    <w:bookmarkEnd w:id="17"/>
    <w:r w:rsidRPr="003A09E0">
      <w:rPr>
        <w:b/>
        <w:bCs/>
      </w:rPr>
      <w:t xml:space="preserve"> </w:t>
    </w:r>
    <w:bookmarkStart w:id="18" w:name="txtKontor2"/>
    <w:bookmarkEnd w:id="18"/>
    <w:r w:rsidRPr="003A09E0">
      <w:rPr>
        <w:b/>
        <w:bCs/>
      </w:rPr>
      <w:t xml:space="preserve"> </w:t>
    </w:r>
  </w:p>
  <w:p w14:paraId="79401795" w14:textId="77777777" w:rsidR="00A258A0" w:rsidRPr="003A09E0" w:rsidRDefault="00A258A0" w:rsidP="00885853">
    <w:pPr>
      <w:pStyle w:val="Bunntekst"/>
      <w:rPr>
        <w:sz w:val="21"/>
        <w:szCs w:val="21"/>
      </w:rPr>
    </w:pPr>
    <w:bookmarkStart w:id="19" w:name="lblBesoksadresse"/>
    <w:bookmarkStart w:id="20" w:name="txtPostadresse"/>
    <w:bookmarkEnd w:id="19"/>
    <w:bookmarkEnd w:id="20"/>
  </w:p>
  <w:p w14:paraId="2AD599D4" w14:textId="77777777" w:rsidR="00A258A0" w:rsidRPr="003A09E0" w:rsidRDefault="00A258A0" w:rsidP="00885853">
    <w:pPr>
      <w:pStyle w:val="Bunntekst"/>
      <w:rPr>
        <w:sz w:val="21"/>
        <w:szCs w:val="21"/>
      </w:rPr>
    </w:pPr>
    <w:bookmarkStart w:id="21" w:name="txtKontoradresse"/>
    <w:bookmarkEnd w:id="21"/>
  </w:p>
  <w:p w14:paraId="5F7B26AA" w14:textId="77777777" w:rsidR="00A258A0" w:rsidRDefault="00A258A0" w:rsidP="00885853">
    <w:pPr>
      <w:pStyle w:val="Bunntekst"/>
    </w:pPr>
    <w:bookmarkStart w:id="22" w:name="txtTelefon"/>
    <w:bookmarkStart w:id="23" w:name="txtIntadr"/>
    <w:bookmarkEnd w:id="22"/>
    <w:bookmarkEnd w:id="2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221CA" w14:textId="77777777" w:rsidR="00624231" w:rsidRDefault="00624231">
      <w:r>
        <w:separator/>
      </w:r>
    </w:p>
  </w:footnote>
  <w:footnote w:type="continuationSeparator" w:id="0">
    <w:p w14:paraId="55131B76" w14:textId="77777777" w:rsidR="00624231" w:rsidRDefault="00624231">
      <w:r>
        <w:continuationSeparator/>
      </w:r>
    </w:p>
  </w:footnote>
  <w:footnote w:type="continuationNotice" w:id="1">
    <w:p w14:paraId="0BC890A0" w14:textId="77777777" w:rsidR="00624231" w:rsidRDefault="006242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B8FD9" w14:textId="77777777" w:rsidR="00A258A0" w:rsidRDefault="00A258A0">
    <w:pPr>
      <w:pStyle w:val="Topptekst"/>
    </w:pPr>
  </w:p>
  <w:p w14:paraId="768A60CE" w14:textId="77777777" w:rsidR="00A258A0" w:rsidRDefault="00A258A0">
    <w:pPr>
      <w:pStyle w:val="Topptekst"/>
      <w:rPr>
        <w:sz w:val="16"/>
      </w:rPr>
    </w:pPr>
  </w:p>
  <w:p w14:paraId="35B0AB09" w14:textId="77777777" w:rsidR="00A258A0" w:rsidRDefault="00A258A0">
    <w:pPr>
      <w:pStyle w:val="Topptekst"/>
    </w:pPr>
  </w:p>
  <w:p w14:paraId="559E36D5" w14:textId="77777777" w:rsidR="00A258A0" w:rsidRDefault="00A258A0">
    <w:pPr>
      <w:pStyle w:val="Topptekst"/>
      <w:tabs>
        <w:tab w:val="clear" w:pos="9072"/>
        <w:tab w:val="right" w:pos="9120"/>
      </w:tabs>
      <w:ind w:right="8" w:hanging="57"/>
    </w:pPr>
  </w:p>
  <w:p w14:paraId="31AA7CEB" w14:textId="77777777" w:rsidR="00A258A0" w:rsidRDefault="00A258A0">
    <w:pPr>
      <w:pStyle w:val="Topptekst"/>
      <w:tabs>
        <w:tab w:val="clear" w:pos="9072"/>
        <w:tab w:val="right" w:pos="9120"/>
      </w:tabs>
      <w:ind w:right="-4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CAC56" w14:textId="77777777" w:rsidR="006A1A8A" w:rsidRDefault="006A1A8A">
    <w:pPr>
      <w:pStyle w:val="Toppteks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0B2B0F"/>
    <w:multiLevelType w:val="hybridMultilevel"/>
    <w:tmpl w:val="2A3813D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44D43BD3"/>
    <w:multiLevelType w:val="hybridMultilevel"/>
    <w:tmpl w:val="7EBC9850"/>
    <w:lvl w:ilvl="0" w:tplc="EDA8CCE2">
      <w:numFmt w:val="bullet"/>
      <w:lvlText w:val=""/>
      <w:lvlJc w:val="left"/>
      <w:pPr>
        <w:ind w:left="720" w:hanging="360"/>
      </w:pPr>
      <w:rPr>
        <w:rFonts w:ascii="Symbol" w:eastAsia="Times New Roman" w:hAnsi="Symbol"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448892673">
    <w:abstractNumId w:val="0"/>
  </w:num>
  <w:num w:numId="2" w16cid:durableId="6667124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567"/>
  <w:drawingGridVerticalSpacing w:val="56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3AA"/>
    <w:rsid w:val="00006708"/>
    <w:rsid w:val="00013711"/>
    <w:rsid w:val="000145F5"/>
    <w:rsid w:val="000159AA"/>
    <w:rsid w:val="00016B0D"/>
    <w:rsid w:val="00016DD9"/>
    <w:rsid w:val="0002025D"/>
    <w:rsid w:val="00033162"/>
    <w:rsid w:val="000377F8"/>
    <w:rsid w:val="00041796"/>
    <w:rsid w:val="00055132"/>
    <w:rsid w:val="00055201"/>
    <w:rsid w:val="000561A2"/>
    <w:rsid w:val="00060B5F"/>
    <w:rsid w:val="00060EA1"/>
    <w:rsid w:val="00065A1F"/>
    <w:rsid w:val="000713FB"/>
    <w:rsid w:val="00073D56"/>
    <w:rsid w:val="00075998"/>
    <w:rsid w:val="00080520"/>
    <w:rsid w:val="00084D57"/>
    <w:rsid w:val="000875D6"/>
    <w:rsid w:val="00097100"/>
    <w:rsid w:val="000A23ED"/>
    <w:rsid w:val="000A6F6F"/>
    <w:rsid w:val="000B1CB4"/>
    <w:rsid w:val="000B27F8"/>
    <w:rsid w:val="000B3164"/>
    <w:rsid w:val="000B4488"/>
    <w:rsid w:val="000B4921"/>
    <w:rsid w:val="000B4B5D"/>
    <w:rsid w:val="000D01D4"/>
    <w:rsid w:val="000D159A"/>
    <w:rsid w:val="000D5E7E"/>
    <w:rsid w:val="000E2C35"/>
    <w:rsid w:val="000E315E"/>
    <w:rsid w:val="000E709A"/>
    <w:rsid w:val="000E7E53"/>
    <w:rsid w:val="000F0B70"/>
    <w:rsid w:val="000F2CAF"/>
    <w:rsid w:val="000F3AEE"/>
    <w:rsid w:val="000F3CC2"/>
    <w:rsid w:val="001001E1"/>
    <w:rsid w:val="001004CD"/>
    <w:rsid w:val="0010426E"/>
    <w:rsid w:val="0010762D"/>
    <w:rsid w:val="00107BB7"/>
    <w:rsid w:val="00115959"/>
    <w:rsid w:val="001178F2"/>
    <w:rsid w:val="0012039F"/>
    <w:rsid w:val="00123675"/>
    <w:rsid w:val="00125301"/>
    <w:rsid w:val="00126A86"/>
    <w:rsid w:val="00130FAE"/>
    <w:rsid w:val="00132223"/>
    <w:rsid w:val="001429CA"/>
    <w:rsid w:val="00143539"/>
    <w:rsid w:val="0014799C"/>
    <w:rsid w:val="00152F5B"/>
    <w:rsid w:val="001542E3"/>
    <w:rsid w:val="001543DB"/>
    <w:rsid w:val="00155EC7"/>
    <w:rsid w:val="00156FBD"/>
    <w:rsid w:val="00157E5E"/>
    <w:rsid w:val="00162CC3"/>
    <w:rsid w:val="00164C41"/>
    <w:rsid w:val="00165AC1"/>
    <w:rsid w:val="00170B30"/>
    <w:rsid w:val="00174E79"/>
    <w:rsid w:val="00176B0F"/>
    <w:rsid w:val="001803EC"/>
    <w:rsid w:val="00187503"/>
    <w:rsid w:val="00190A1D"/>
    <w:rsid w:val="0019352A"/>
    <w:rsid w:val="00194D8C"/>
    <w:rsid w:val="001A17B0"/>
    <w:rsid w:val="001A3CBF"/>
    <w:rsid w:val="001B7DA9"/>
    <w:rsid w:val="001C4427"/>
    <w:rsid w:val="001C5AC5"/>
    <w:rsid w:val="001D048B"/>
    <w:rsid w:val="001D1742"/>
    <w:rsid w:val="001E0B9E"/>
    <w:rsid w:val="001E193A"/>
    <w:rsid w:val="001F18C8"/>
    <w:rsid w:val="001F42D7"/>
    <w:rsid w:val="001F4CE7"/>
    <w:rsid w:val="001F4D1B"/>
    <w:rsid w:val="001F4E67"/>
    <w:rsid w:val="00207C0F"/>
    <w:rsid w:val="002116D5"/>
    <w:rsid w:val="00212671"/>
    <w:rsid w:val="00216812"/>
    <w:rsid w:val="002213A2"/>
    <w:rsid w:val="00223B4B"/>
    <w:rsid w:val="0022614A"/>
    <w:rsid w:val="00231655"/>
    <w:rsid w:val="00233325"/>
    <w:rsid w:val="00233680"/>
    <w:rsid w:val="0023417E"/>
    <w:rsid w:val="00240A0A"/>
    <w:rsid w:val="00240E55"/>
    <w:rsid w:val="00244D14"/>
    <w:rsid w:val="00247BF8"/>
    <w:rsid w:val="00252207"/>
    <w:rsid w:val="00255BD6"/>
    <w:rsid w:val="00255F87"/>
    <w:rsid w:val="00256578"/>
    <w:rsid w:val="002624AB"/>
    <w:rsid w:val="00275AE6"/>
    <w:rsid w:val="002770AE"/>
    <w:rsid w:val="00281662"/>
    <w:rsid w:val="00281C52"/>
    <w:rsid w:val="0028763D"/>
    <w:rsid w:val="00287BEE"/>
    <w:rsid w:val="002906E5"/>
    <w:rsid w:val="00290C94"/>
    <w:rsid w:val="00297798"/>
    <w:rsid w:val="002A0EEF"/>
    <w:rsid w:val="002A1267"/>
    <w:rsid w:val="002A67BA"/>
    <w:rsid w:val="002A70A1"/>
    <w:rsid w:val="002B24C4"/>
    <w:rsid w:val="002B5BB4"/>
    <w:rsid w:val="002B610E"/>
    <w:rsid w:val="002B7E9D"/>
    <w:rsid w:val="002C0152"/>
    <w:rsid w:val="002C0E78"/>
    <w:rsid w:val="002C6AF8"/>
    <w:rsid w:val="002E10B5"/>
    <w:rsid w:val="002E52C1"/>
    <w:rsid w:val="002F5733"/>
    <w:rsid w:val="003026D1"/>
    <w:rsid w:val="00302F06"/>
    <w:rsid w:val="003041C7"/>
    <w:rsid w:val="00305A93"/>
    <w:rsid w:val="00313216"/>
    <w:rsid w:val="003136AA"/>
    <w:rsid w:val="003157AF"/>
    <w:rsid w:val="0032332E"/>
    <w:rsid w:val="00327CE2"/>
    <w:rsid w:val="00332032"/>
    <w:rsid w:val="0033472C"/>
    <w:rsid w:val="00336FB6"/>
    <w:rsid w:val="00344B65"/>
    <w:rsid w:val="00357DCB"/>
    <w:rsid w:val="00360934"/>
    <w:rsid w:val="00367F83"/>
    <w:rsid w:val="00375674"/>
    <w:rsid w:val="00377B73"/>
    <w:rsid w:val="003810F5"/>
    <w:rsid w:val="00382C4F"/>
    <w:rsid w:val="00387CE4"/>
    <w:rsid w:val="00391586"/>
    <w:rsid w:val="00396C95"/>
    <w:rsid w:val="003A09E0"/>
    <w:rsid w:val="003A1833"/>
    <w:rsid w:val="003A4502"/>
    <w:rsid w:val="003B0E10"/>
    <w:rsid w:val="003B3297"/>
    <w:rsid w:val="003B45C8"/>
    <w:rsid w:val="003B5A84"/>
    <w:rsid w:val="003C4067"/>
    <w:rsid w:val="003D751C"/>
    <w:rsid w:val="003E30CC"/>
    <w:rsid w:val="003E421E"/>
    <w:rsid w:val="003E428F"/>
    <w:rsid w:val="003E6B64"/>
    <w:rsid w:val="003F0CCB"/>
    <w:rsid w:val="003F2904"/>
    <w:rsid w:val="003F2FCA"/>
    <w:rsid w:val="003F4E74"/>
    <w:rsid w:val="003F570C"/>
    <w:rsid w:val="00401212"/>
    <w:rsid w:val="00411ED7"/>
    <w:rsid w:val="00413692"/>
    <w:rsid w:val="00420B9E"/>
    <w:rsid w:val="0042678F"/>
    <w:rsid w:val="00447DB8"/>
    <w:rsid w:val="00451040"/>
    <w:rsid w:val="00453375"/>
    <w:rsid w:val="00454939"/>
    <w:rsid w:val="00454FE8"/>
    <w:rsid w:val="004563DD"/>
    <w:rsid w:val="00457362"/>
    <w:rsid w:val="00462845"/>
    <w:rsid w:val="00464C88"/>
    <w:rsid w:val="00473501"/>
    <w:rsid w:val="00473DB9"/>
    <w:rsid w:val="0048225B"/>
    <w:rsid w:val="00487C25"/>
    <w:rsid w:val="004934C9"/>
    <w:rsid w:val="00497321"/>
    <w:rsid w:val="004A04E6"/>
    <w:rsid w:val="004A185B"/>
    <w:rsid w:val="004A26CE"/>
    <w:rsid w:val="004A4E4A"/>
    <w:rsid w:val="004B2F14"/>
    <w:rsid w:val="004B3CF7"/>
    <w:rsid w:val="004B573A"/>
    <w:rsid w:val="004C10D4"/>
    <w:rsid w:val="004C11B2"/>
    <w:rsid w:val="004C557C"/>
    <w:rsid w:val="004C6E5A"/>
    <w:rsid w:val="004D01EC"/>
    <w:rsid w:val="004D1B71"/>
    <w:rsid w:val="004D6646"/>
    <w:rsid w:val="004E3B2F"/>
    <w:rsid w:val="004F2594"/>
    <w:rsid w:val="004F2A77"/>
    <w:rsid w:val="004F4441"/>
    <w:rsid w:val="004F7D44"/>
    <w:rsid w:val="00505DFA"/>
    <w:rsid w:val="00512A55"/>
    <w:rsid w:val="00513CF4"/>
    <w:rsid w:val="005146F4"/>
    <w:rsid w:val="00524793"/>
    <w:rsid w:val="00524BE2"/>
    <w:rsid w:val="005303B7"/>
    <w:rsid w:val="0053180B"/>
    <w:rsid w:val="00534506"/>
    <w:rsid w:val="00534FF4"/>
    <w:rsid w:val="005412A1"/>
    <w:rsid w:val="00547674"/>
    <w:rsid w:val="005538A7"/>
    <w:rsid w:val="005543C4"/>
    <w:rsid w:val="0055665F"/>
    <w:rsid w:val="00564AAB"/>
    <w:rsid w:val="00565275"/>
    <w:rsid w:val="00572941"/>
    <w:rsid w:val="00572DF1"/>
    <w:rsid w:val="0057536F"/>
    <w:rsid w:val="005757A1"/>
    <w:rsid w:val="00576361"/>
    <w:rsid w:val="00585A0E"/>
    <w:rsid w:val="005924B1"/>
    <w:rsid w:val="00593F1A"/>
    <w:rsid w:val="00593F33"/>
    <w:rsid w:val="00594946"/>
    <w:rsid w:val="005970E2"/>
    <w:rsid w:val="005971D2"/>
    <w:rsid w:val="005A2E6A"/>
    <w:rsid w:val="005A31FF"/>
    <w:rsid w:val="005A4DA9"/>
    <w:rsid w:val="005B7141"/>
    <w:rsid w:val="005C0F73"/>
    <w:rsid w:val="005C3B55"/>
    <w:rsid w:val="005C3D8D"/>
    <w:rsid w:val="005C7E1F"/>
    <w:rsid w:val="005D0C60"/>
    <w:rsid w:val="005E06D2"/>
    <w:rsid w:val="005E2F33"/>
    <w:rsid w:val="005F2C32"/>
    <w:rsid w:val="005F2D9A"/>
    <w:rsid w:val="005F6CC6"/>
    <w:rsid w:val="005F7DCA"/>
    <w:rsid w:val="00604FA9"/>
    <w:rsid w:val="00606AAB"/>
    <w:rsid w:val="00607D0F"/>
    <w:rsid w:val="00613B3D"/>
    <w:rsid w:val="006152E7"/>
    <w:rsid w:val="006172F6"/>
    <w:rsid w:val="00624231"/>
    <w:rsid w:val="006242D3"/>
    <w:rsid w:val="00625BF8"/>
    <w:rsid w:val="00627531"/>
    <w:rsid w:val="00650C75"/>
    <w:rsid w:val="00653DCA"/>
    <w:rsid w:val="00657289"/>
    <w:rsid w:val="00674B84"/>
    <w:rsid w:val="006771AD"/>
    <w:rsid w:val="00686412"/>
    <w:rsid w:val="00691708"/>
    <w:rsid w:val="00697384"/>
    <w:rsid w:val="006A1A8A"/>
    <w:rsid w:val="006A50E4"/>
    <w:rsid w:val="006A51CA"/>
    <w:rsid w:val="006A5DBA"/>
    <w:rsid w:val="006A6715"/>
    <w:rsid w:val="006B743C"/>
    <w:rsid w:val="006C01FC"/>
    <w:rsid w:val="006C5F37"/>
    <w:rsid w:val="006C6DD1"/>
    <w:rsid w:val="006E317E"/>
    <w:rsid w:val="006F7A2F"/>
    <w:rsid w:val="006F7E5C"/>
    <w:rsid w:val="007032C8"/>
    <w:rsid w:val="0070560C"/>
    <w:rsid w:val="00707122"/>
    <w:rsid w:val="00711E08"/>
    <w:rsid w:val="00713C58"/>
    <w:rsid w:val="00716E87"/>
    <w:rsid w:val="007205E0"/>
    <w:rsid w:val="00720CF7"/>
    <w:rsid w:val="00722735"/>
    <w:rsid w:val="00722FD7"/>
    <w:rsid w:val="00725603"/>
    <w:rsid w:val="007260B8"/>
    <w:rsid w:val="00731D44"/>
    <w:rsid w:val="00735715"/>
    <w:rsid w:val="00735856"/>
    <w:rsid w:val="00741288"/>
    <w:rsid w:val="00741B14"/>
    <w:rsid w:val="00743525"/>
    <w:rsid w:val="0074652C"/>
    <w:rsid w:val="00751205"/>
    <w:rsid w:val="00752065"/>
    <w:rsid w:val="00753589"/>
    <w:rsid w:val="00755D75"/>
    <w:rsid w:val="00755FFE"/>
    <w:rsid w:val="00760F48"/>
    <w:rsid w:val="007672EA"/>
    <w:rsid w:val="00774AE0"/>
    <w:rsid w:val="007A3803"/>
    <w:rsid w:val="007A7BEB"/>
    <w:rsid w:val="007B07AE"/>
    <w:rsid w:val="007B20F0"/>
    <w:rsid w:val="007B2D05"/>
    <w:rsid w:val="007B37BC"/>
    <w:rsid w:val="007C3B36"/>
    <w:rsid w:val="007C7682"/>
    <w:rsid w:val="007D1EB9"/>
    <w:rsid w:val="007D2157"/>
    <w:rsid w:val="007D6068"/>
    <w:rsid w:val="007E5EE2"/>
    <w:rsid w:val="007E5FAF"/>
    <w:rsid w:val="00800789"/>
    <w:rsid w:val="00800B92"/>
    <w:rsid w:val="00801941"/>
    <w:rsid w:val="0080520E"/>
    <w:rsid w:val="00812F90"/>
    <w:rsid w:val="008156AF"/>
    <w:rsid w:val="00815F1B"/>
    <w:rsid w:val="008203F0"/>
    <w:rsid w:val="00826188"/>
    <w:rsid w:val="0083249C"/>
    <w:rsid w:val="00851CAB"/>
    <w:rsid w:val="0085386C"/>
    <w:rsid w:val="00854300"/>
    <w:rsid w:val="00854369"/>
    <w:rsid w:val="00854DB8"/>
    <w:rsid w:val="00854E93"/>
    <w:rsid w:val="008630A1"/>
    <w:rsid w:val="0086362F"/>
    <w:rsid w:val="008672F2"/>
    <w:rsid w:val="00867DD8"/>
    <w:rsid w:val="0087496D"/>
    <w:rsid w:val="00875678"/>
    <w:rsid w:val="00877F9A"/>
    <w:rsid w:val="008831D7"/>
    <w:rsid w:val="00884A3B"/>
    <w:rsid w:val="00885853"/>
    <w:rsid w:val="00890E8D"/>
    <w:rsid w:val="008914B0"/>
    <w:rsid w:val="008A0090"/>
    <w:rsid w:val="008A01BF"/>
    <w:rsid w:val="008A073F"/>
    <w:rsid w:val="008A0F37"/>
    <w:rsid w:val="008A3045"/>
    <w:rsid w:val="008A31B3"/>
    <w:rsid w:val="008B2852"/>
    <w:rsid w:val="008B4C65"/>
    <w:rsid w:val="008B6444"/>
    <w:rsid w:val="008C09A2"/>
    <w:rsid w:val="008C4FE9"/>
    <w:rsid w:val="008C6E89"/>
    <w:rsid w:val="008C709B"/>
    <w:rsid w:val="008D00F1"/>
    <w:rsid w:val="008D0296"/>
    <w:rsid w:val="008D515B"/>
    <w:rsid w:val="008D6DF2"/>
    <w:rsid w:val="008E0340"/>
    <w:rsid w:val="008E1B09"/>
    <w:rsid w:val="008E7E81"/>
    <w:rsid w:val="008F106E"/>
    <w:rsid w:val="008F1891"/>
    <w:rsid w:val="008F1E44"/>
    <w:rsid w:val="008F5718"/>
    <w:rsid w:val="00901174"/>
    <w:rsid w:val="009055BC"/>
    <w:rsid w:val="00910071"/>
    <w:rsid w:val="00910461"/>
    <w:rsid w:val="00910D74"/>
    <w:rsid w:val="009115AE"/>
    <w:rsid w:val="00912BE0"/>
    <w:rsid w:val="00913205"/>
    <w:rsid w:val="00917973"/>
    <w:rsid w:val="00932EFC"/>
    <w:rsid w:val="009437C5"/>
    <w:rsid w:val="00950EA0"/>
    <w:rsid w:val="00956567"/>
    <w:rsid w:val="00956C5D"/>
    <w:rsid w:val="0097203A"/>
    <w:rsid w:val="00973433"/>
    <w:rsid w:val="009736E3"/>
    <w:rsid w:val="00974DF9"/>
    <w:rsid w:val="00975BC3"/>
    <w:rsid w:val="009807EC"/>
    <w:rsid w:val="00992BFE"/>
    <w:rsid w:val="009938D2"/>
    <w:rsid w:val="00997E06"/>
    <w:rsid w:val="009A31FB"/>
    <w:rsid w:val="009A32FF"/>
    <w:rsid w:val="009A58EA"/>
    <w:rsid w:val="009B0C04"/>
    <w:rsid w:val="009B25DE"/>
    <w:rsid w:val="009B3097"/>
    <w:rsid w:val="009B34E0"/>
    <w:rsid w:val="009B4ADB"/>
    <w:rsid w:val="009B7AFE"/>
    <w:rsid w:val="009C0D1E"/>
    <w:rsid w:val="009C2DE5"/>
    <w:rsid w:val="009C3852"/>
    <w:rsid w:val="009D6BFE"/>
    <w:rsid w:val="009E37A9"/>
    <w:rsid w:val="009F357B"/>
    <w:rsid w:val="00A01CCF"/>
    <w:rsid w:val="00A02D51"/>
    <w:rsid w:val="00A03880"/>
    <w:rsid w:val="00A0774E"/>
    <w:rsid w:val="00A16EE7"/>
    <w:rsid w:val="00A20991"/>
    <w:rsid w:val="00A23FDC"/>
    <w:rsid w:val="00A24250"/>
    <w:rsid w:val="00A258A0"/>
    <w:rsid w:val="00A26539"/>
    <w:rsid w:val="00A4596B"/>
    <w:rsid w:val="00A46041"/>
    <w:rsid w:val="00A61EFC"/>
    <w:rsid w:val="00A626AB"/>
    <w:rsid w:val="00A64158"/>
    <w:rsid w:val="00A654F2"/>
    <w:rsid w:val="00A65CF0"/>
    <w:rsid w:val="00A70C66"/>
    <w:rsid w:val="00A73E4B"/>
    <w:rsid w:val="00A754A2"/>
    <w:rsid w:val="00A76DE9"/>
    <w:rsid w:val="00A84F23"/>
    <w:rsid w:val="00A8668E"/>
    <w:rsid w:val="00A93561"/>
    <w:rsid w:val="00AA3F79"/>
    <w:rsid w:val="00AA7C8C"/>
    <w:rsid w:val="00AB2C18"/>
    <w:rsid w:val="00AB3DA3"/>
    <w:rsid w:val="00AC4D9C"/>
    <w:rsid w:val="00AC564C"/>
    <w:rsid w:val="00AD3D49"/>
    <w:rsid w:val="00AD48B5"/>
    <w:rsid w:val="00AE188D"/>
    <w:rsid w:val="00AE21E5"/>
    <w:rsid w:val="00AE270D"/>
    <w:rsid w:val="00AF71ED"/>
    <w:rsid w:val="00B12D48"/>
    <w:rsid w:val="00B12EBD"/>
    <w:rsid w:val="00B165E1"/>
    <w:rsid w:val="00B21C29"/>
    <w:rsid w:val="00B2403B"/>
    <w:rsid w:val="00B24F76"/>
    <w:rsid w:val="00B27095"/>
    <w:rsid w:val="00B41279"/>
    <w:rsid w:val="00B41D2C"/>
    <w:rsid w:val="00B542A8"/>
    <w:rsid w:val="00B645B8"/>
    <w:rsid w:val="00B66372"/>
    <w:rsid w:val="00B72217"/>
    <w:rsid w:val="00B732ED"/>
    <w:rsid w:val="00B77CD4"/>
    <w:rsid w:val="00B865D2"/>
    <w:rsid w:val="00B873B3"/>
    <w:rsid w:val="00B94A2A"/>
    <w:rsid w:val="00B9679B"/>
    <w:rsid w:val="00BA1EA7"/>
    <w:rsid w:val="00BA3B33"/>
    <w:rsid w:val="00BB1B0F"/>
    <w:rsid w:val="00BC0932"/>
    <w:rsid w:val="00BC2B64"/>
    <w:rsid w:val="00BC4C48"/>
    <w:rsid w:val="00BC7CD1"/>
    <w:rsid w:val="00BD037C"/>
    <w:rsid w:val="00BE74A5"/>
    <w:rsid w:val="00BF0E1C"/>
    <w:rsid w:val="00BF35E1"/>
    <w:rsid w:val="00BF4D5D"/>
    <w:rsid w:val="00BF4E09"/>
    <w:rsid w:val="00BF5F62"/>
    <w:rsid w:val="00BF7812"/>
    <w:rsid w:val="00C1288B"/>
    <w:rsid w:val="00C15B54"/>
    <w:rsid w:val="00C2172C"/>
    <w:rsid w:val="00C25A76"/>
    <w:rsid w:val="00C31231"/>
    <w:rsid w:val="00C328DF"/>
    <w:rsid w:val="00C32F9C"/>
    <w:rsid w:val="00C40A9B"/>
    <w:rsid w:val="00C446F8"/>
    <w:rsid w:val="00C61A10"/>
    <w:rsid w:val="00C76376"/>
    <w:rsid w:val="00C8117D"/>
    <w:rsid w:val="00C8191F"/>
    <w:rsid w:val="00C82E4C"/>
    <w:rsid w:val="00C86273"/>
    <w:rsid w:val="00C86C83"/>
    <w:rsid w:val="00C91448"/>
    <w:rsid w:val="00C9253A"/>
    <w:rsid w:val="00CA0067"/>
    <w:rsid w:val="00CA1086"/>
    <w:rsid w:val="00CA4A03"/>
    <w:rsid w:val="00CB5D04"/>
    <w:rsid w:val="00CB6601"/>
    <w:rsid w:val="00CC00B3"/>
    <w:rsid w:val="00CC2D21"/>
    <w:rsid w:val="00CC5682"/>
    <w:rsid w:val="00CC7154"/>
    <w:rsid w:val="00CD3F1D"/>
    <w:rsid w:val="00CE22C5"/>
    <w:rsid w:val="00CE365B"/>
    <w:rsid w:val="00CE5798"/>
    <w:rsid w:val="00CE6438"/>
    <w:rsid w:val="00CF3FD6"/>
    <w:rsid w:val="00CF683E"/>
    <w:rsid w:val="00CF6DFC"/>
    <w:rsid w:val="00CF72E3"/>
    <w:rsid w:val="00D14CC0"/>
    <w:rsid w:val="00D2126B"/>
    <w:rsid w:val="00D340E9"/>
    <w:rsid w:val="00D4582A"/>
    <w:rsid w:val="00D5261A"/>
    <w:rsid w:val="00D56BE3"/>
    <w:rsid w:val="00D56C0A"/>
    <w:rsid w:val="00D62F3A"/>
    <w:rsid w:val="00D7179E"/>
    <w:rsid w:val="00D816A4"/>
    <w:rsid w:val="00D854B1"/>
    <w:rsid w:val="00DA0C24"/>
    <w:rsid w:val="00DA2DF4"/>
    <w:rsid w:val="00DA5D00"/>
    <w:rsid w:val="00DB0C50"/>
    <w:rsid w:val="00DB7704"/>
    <w:rsid w:val="00DC0608"/>
    <w:rsid w:val="00DC4225"/>
    <w:rsid w:val="00DD0A8D"/>
    <w:rsid w:val="00DD0FAF"/>
    <w:rsid w:val="00DD2B7E"/>
    <w:rsid w:val="00DD2D78"/>
    <w:rsid w:val="00E10035"/>
    <w:rsid w:val="00E14439"/>
    <w:rsid w:val="00E14B95"/>
    <w:rsid w:val="00E15CC7"/>
    <w:rsid w:val="00E167C7"/>
    <w:rsid w:val="00E17D4B"/>
    <w:rsid w:val="00E22489"/>
    <w:rsid w:val="00E33138"/>
    <w:rsid w:val="00E33EF5"/>
    <w:rsid w:val="00E51D25"/>
    <w:rsid w:val="00E52D91"/>
    <w:rsid w:val="00E600F6"/>
    <w:rsid w:val="00E62A19"/>
    <w:rsid w:val="00E672E9"/>
    <w:rsid w:val="00E8212C"/>
    <w:rsid w:val="00E841CF"/>
    <w:rsid w:val="00E930CC"/>
    <w:rsid w:val="00E932BE"/>
    <w:rsid w:val="00E94CA4"/>
    <w:rsid w:val="00E95E22"/>
    <w:rsid w:val="00E97C8F"/>
    <w:rsid w:val="00EA1625"/>
    <w:rsid w:val="00EA2279"/>
    <w:rsid w:val="00EB29DE"/>
    <w:rsid w:val="00EB4D97"/>
    <w:rsid w:val="00EB6A24"/>
    <w:rsid w:val="00EB7DA2"/>
    <w:rsid w:val="00EC5B6F"/>
    <w:rsid w:val="00EC73AA"/>
    <w:rsid w:val="00ED2B44"/>
    <w:rsid w:val="00ED3406"/>
    <w:rsid w:val="00ED52D8"/>
    <w:rsid w:val="00EE1424"/>
    <w:rsid w:val="00EE1E6D"/>
    <w:rsid w:val="00EE57DE"/>
    <w:rsid w:val="00EF013D"/>
    <w:rsid w:val="00EF03A2"/>
    <w:rsid w:val="00EF041B"/>
    <w:rsid w:val="00EF08EA"/>
    <w:rsid w:val="00EF1B56"/>
    <w:rsid w:val="00EF3BA9"/>
    <w:rsid w:val="00F012DE"/>
    <w:rsid w:val="00F01D5D"/>
    <w:rsid w:val="00F01F67"/>
    <w:rsid w:val="00F07629"/>
    <w:rsid w:val="00F13D81"/>
    <w:rsid w:val="00F220D8"/>
    <w:rsid w:val="00F225E1"/>
    <w:rsid w:val="00F245BA"/>
    <w:rsid w:val="00F31BB6"/>
    <w:rsid w:val="00F35389"/>
    <w:rsid w:val="00F35C60"/>
    <w:rsid w:val="00F4047A"/>
    <w:rsid w:val="00F47E1B"/>
    <w:rsid w:val="00F55131"/>
    <w:rsid w:val="00F56F57"/>
    <w:rsid w:val="00F6081D"/>
    <w:rsid w:val="00F6272C"/>
    <w:rsid w:val="00F646BC"/>
    <w:rsid w:val="00F66D19"/>
    <w:rsid w:val="00F748D1"/>
    <w:rsid w:val="00F755B9"/>
    <w:rsid w:val="00F808FE"/>
    <w:rsid w:val="00F8148D"/>
    <w:rsid w:val="00F8753A"/>
    <w:rsid w:val="00F91CAE"/>
    <w:rsid w:val="00F973E6"/>
    <w:rsid w:val="00FA0BE6"/>
    <w:rsid w:val="00FA1FE5"/>
    <w:rsid w:val="00FA3E2F"/>
    <w:rsid w:val="00FA651A"/>
    <w:rsid w:val="00FB4DF7"/>
    <w:rsid w:val="00FC1C54"/>
    <w:rsid w:val="00FC5822"/>
    <w:rsid w:val="00FD5403"/>
    <w:rsid w:val="00FD752B"/>
    <w:rsid w:val="00FF08E1"/>
    <w:rsid w:val="00FF1281"/>
    <w:rsid w:val="00FF1736"/>
    <w:rsid w:val="00FF2CD8"/>
    <w:rsid w:val="00FF2EC2"/>
    <w:rsid w:val="00FF4286"/>
    <w:rsid w:val="00FF5763"/>
    <w:rsid w:val="00FF5F7C"/>
    <w:rsid w:val="01A5990C"/>
    <w:rsid w:val="0224B96C"/>
    <w:rsid w:val="053F1853"/>
    <w:rsid w:val="0543940E"/>
    <w:rsid w:val="057D35F1"/>
    <w:rsid w:val="06F76B5B"/>
    <w:rsid w:val="07A72368"/>
    <w:rsid w:val="081DB676"/>
    <w:rsid w:val="09F1C8AE"/>
    <w:rsid w:val="0AFCEEEF"/>
    <w:rsid w:val="0B1A6AC7"/>
    <w:rsid w:val="10AE1B33"/>
    <w:rsid w:val="138E94B9"/>
    <w:rsid w:val="17FC1A4F"/>
    <w:rsid w:val="19A19C2C"/>
    <w:rsid w:val="1D15EE9B"/>
    <w:rsid w:val="1D84DD4B"/>
    <w:rsid w:val="267A5228"/>
    <w:rsid w:val="26B60B2C"/>
    <w:rsid w:val="274A5BD3"/>
    <w:rsid w:val="2B806F35"/>
    <w:rsid w:val="2C27D154"/>
    <w:rsid w:val="300F8A7C"/>
    <w:rsid w:val="3010E2DA"/>
    <w:rsid w:val="3064AB3F"/>
    <w:rsid w:val="37005A52"/>
    <w:rsid w:val="42A4E677"/>
    <w:rsid w:val="4484E01A"/>
    <w:rsid w:val="4571436F"/>
    <w:rsid w:val="4DDC507A"/>
    <w:rsid w:val="51A1F33D"/>
    <w:rsid w:val="53B54218"/>
    <w:rsid w:val="5441E53F"/>
    <w:rsid w:val="54FA3E82"/>
    <w:rsid w:val="56DF58A2"/>
    <w:rsid w:val="574C5404"/>
    <w:rsid w:val="5901D8A8"/>
    <w:rsid w:val="59BC513C"/>
    <w:rsid w:val="5FB0AE69"/>
    <w:rsid w:val="6211CFAF"/>
    <w:rsid w:val="633A144F"/>
    <w:rsid w:val="66763F3C"/>
    <w:rsid w:val="6AF52412"/>
    <w:rsid w:val="6CF267CC"/>
    <w:rsid w:val="6CF48975"/>
    <w:rsid w:val="715AA8EC"/>
    <w:rsid w:val="73CB585A"/>
    <w:rsid w:val="762092A6"/>
    <w:rsid w:val="77BB0926"/>
    <w:rsid w:val="7A572119"/>
    <w:rsid w:val="7D9375F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9D1AF0"/>
  <w15:docId w15:val="{0A5816F8-0327-4E87-9882-24F4C0A1A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NormalNAV"/>
    <w:qFormat/>
    <w:rsid w:val="007E5FAF"/>
    <w:rPr>
      <w:rFonts w:ascii="Arial" w:hAnsi="Arial"/>
      <w:sz w:val="22"/>
      <w:szCs w:val="24"/>
    </w:rPr>
  </w:style>
  <w:style w:type="paragraph" w:styleId="Overskrift1">
    <w:name w:val="heading 1"/>
    <w:aliases w:val="NAVerskrift 1"/>
    <w:basedOn w:val="Normal"/>
    <w:next w:val="Normal"/>
    <w:pPr>
      <w:keepNext/>
      <w:outlineLvl w:val="0"/>
    </w:pPr>
    <w:rPr>
      <w:sz w:val="28"/>
    </w:rPr>
  </w:style>
  <w:style w:type="paragraph" w:styleId="Overskrift2">
    <w:name w:val="heading 2"/>
    <w:basedOn w:val="Normal"/>
    <w:next w:val="Normal"/>
    <w:link w:val="Overskrift2Tegn"/>
    <w:semiHidden/>
    <w:unhideWhenUsed/>
    <w:qFormat/>
    <w:rsid w:val="001F4E6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semiHidden/>
    <w:unhideWhenUsed/>
    <w:qFormat/>
    <w:rsid w:val="001F4E67"/>
    <w:pPr>
      <w:keepNext/>
      <w:keepLines/>
      <w:spacing w:before="200"/>
      <w:outlineLvl w:val="2"/>
    </w:pPr>
    <w:rPr>
      <w:rFonts w:asciiTheme="majorHAnsi" w:eastAsiaTheme="majorEastAsia" w:hAnsiTheme="majorHAnsi" w:cstheme="majorBidi"/>
      <w:b/>
      <w:bCs/>
      <w:color w:val="4F81BD" w:themeColor="accent1"/>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pPr>
      <w:tabs>
        <w:tab w:val="center" w:pos="4536"/>
        <w:tab w:val="right" w:pos="9072"/>
      </w:tabs>
    </w:pPr>
  </w:style>
  <w:style w:type="paragraph" w:styleId="Bunntekst">
    <w:name w:val="footer"/>
    <w:basedOn w:val="Normal"/>
    <w:pPr>
      <w:tabs>
        <w:tab w:val="center" w:pos="4536"/>
        <w:tab w:val="right" w:pos="9072"/>
      </w:tabs>
    </w:pPr>
  </w:style>
  <w:style w:type="character" w:styleId="Hyperkobling">
    <w:name w:val="Hyperlink"/>
    <w:basedOn w:val="Standardskriftforavsnitt"/>
    <w:rPr>
      <w:color w:val="0000FF"/>
      <w:u w:val="single"/>
    </w:rPr>
  </w:style>
  <w:style w:type="table" w:styleId="Tabellrutenett">
    <w:name w:val="Table Grid"/>
    <w:basedOn w:val="Vanligtabell"/>
    <w:uiPriority w:val="39"/>
    <w:rsid w:val="00972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semiHidden/>
    <w:rsid w:val="00D56BE3"/>
    <w:rPr>
      <w:rFonts w:ascii="Tahoma" w:hAnsi="Tahoma" w:cs="Tahoma"/>
      <w:sz w:val="16"/>
      <w:szCs w:val="16"/>
    </w:rPr>
  </w:style>
  <w:style w:type="paragraph" w:customStyle="1" w:styleId="Overskrift2NAV">
    <w:name w:val="Overskrift 2 NAV"/>
    <w:basedOn w:val="Overskrift2"/>
    <w:next w:val="Normal"/>
    <w:autoRedefine/>
    <w:qFormat/>
    <w:rsid w:val="009115AE"/>
    <w:rPr>
      <w:rFonts w:ascii="Arial" w:hAnsi="Arial"/>
      <w:color w:val="auto"/>
      <w:sz w:val="24"/>
    </w:rPr>
  </w:style>
  <w:style w:type="paragraph" w:customStyle="1" w:styleId="Overskrift1NAV">
    <w:name w:val="Overskrift 1 NAV"/>
    <w:basedOn w:val="Overskrift1"/>
    <w:next w:val="Normal"/>
    <w:autoRedefine/>
    <w:qFormat/>
    <w:rsid w:val="00BD037C"/>
    <w:rPr>
      <w:b/>
    </w:rPr>
  </w:style>
  <w:style w:type="character" w:customStyle="1" w:styleId="Overskrift2Tegn">
    <w:name w:val="Overskrift 2 Tegn"/>
    <w:basedOn w:val="Standardskriftforavsnitt"/>
    <w:link w:val="Overskrift2"/>
    <w:semiHidden/>
    <w:rsid w:val="001F4E67"/>
    <w:rPr>
      <w:rFonts w:asciiTheme="majorHAnsi" w:eastAsiaTheme="majorEastAsia" w:hAnsiTheme="majorHAnsi" w:cstheme="majorBidi"/>
      <w:b/>
      <w:bCs/>
      <w:color w:val="4F81BD" w:themeColor="accent1"/>
      <w:sz w:val="26"/>
      <w:szCs w:val="26"/>
    </w:rPr>
  </w:style>
  <w:style w:type="paragraph" w:customStyle="1" w:styleId="Overskrift3NAV">
    <w:name w:val="Overskrift 3 NAV"/>
    <w:basedOn w:val="Overskrift3"/>
    <w:next w:val="Normal"/>
    <w:autoRedefine/>
    <w:rsid w:val="009115AE"/>
    <w:rPr>
      <w:rFonts w:ascii="Arial" w:hAnsi="Arial"/>
      <w:color w:val="auto"/>
    </w:rPr>
  </w:style>
  <w:style w:type="character" w:customStyle="1" w:styleId="Overskrift3Tegn">
    <w:name w:val="Overskrift 3 Tegn"/>
    <w:basedOn w:val="Standardskriftforavsnitt"/>
    <w:link w:val="Overskrift3"/>
    <w:semiHidden/>
    <w:rsid w:val="001F4E67"/>
    <w:rPr>
      <w:rFonts w:asciiTheme="majorHAnsi" w:eastAsiaTheme="majorEastAsia" w:hAnsiTheme="majorHAnsi" w:cstheme="majorBidi"/>
      <w:b/>
      <w:bCs/>
      <w:color w:val="4F81BD" w:themeColor="accent1"/>
      <w:sz w:val="24"/>
      <w:szCs w:val="24"/>
    </w:rPr>
  </w:style>
  <w:style w:type="paragraph" w:customStyle="1" w:styleId="HovedoverskriftNAV">
    <w:name w:val="Hovedoverskrift NAV"/>
    <w:basedOn w:val="Normal"/>
    <w:next w:val="Normal"/>
    <w:rsid w:val="00BF4D5D"/>
    <w:rPr>
      <w:b/>
      <w:sz w:val="32"/>
      <w:szCs w:val="20"/>
      <w:lang w:eastAsia="en-US"/>
    </w:rPr>
  </w:style>
  <w:style w:type="table" w:customStyle="1" w:styleId="Stil1">
    <w:name w:val="Stil1"/>
    <w:basedOn w:val="Vanligtabell"/>
    <w:uiPriority w:val="99"/>
    <w:rsid w:val="003B3297"/>
    <w:tblPr/>
  </w:style>
  <w:style w:type="paragraph" w:styleId="Listeavsnitt">
    <w:name w:val="List Paragraph"/>
    <w:basedOn w:val="Normal"/>
    <w:uiPriority w:val="34"/>
    <w:qFormat/>
    <w:rsid w:val="0022614A"/>
    <w:pPr>
      <w:ind w:left="720"/>
      <w:contextualSpacing/>
    </w:pPr>
  </w:style>
  <w:style w:type="paragraph" w:customStyle="1" w:styleId="paragraph">
    <w:name w:val="paragraph"/>
    <w:basedOn w:val="Normal"/>
    <w:rsid w:val="00BF0E1C"/>
    <w:pPr>
      <w:spacing w:before="100" w:beforeAutospacing="1" w:after="100" w:afterAutospacing="1"/>
    </w:pPr>
    <w:rPr>
      <w:rFonts w:ascii="Times New Roman" w:hAnsi="Times New Roman"/>
      <w:sz w:val="24"/>
      <w14:ligatures w14:val="standardContextual"/>
    </w:rPr>
  </w:style>
  <w:style w:type="character" w:customStyle="1" w:styleId="normaltextrun">
    <w:name w:val="normaltextrun"/>
    <w:basedOn w:val="Standardskriftforavsnitt"/>
    <w:rsid w:val="00BF0E1C"/>
  </w:style>
  <w:style w:type="character" w:customStyle="1" w:styleId="eop">
    <w:name w:val="eop"/>
    <w:basedOn w:val="Standardskriftforavsnitt"/>
    <w:rsid w:val="00BF0E1C"/>
  </w:style>
  <w:style w:type="character" w:styleId="Ulstomtale">
    <w:name w:val="Unresolved Mention"/>
    <w:basedOn w:val="Standardskriftforavsnitt"/>
    <w:uiPriority w:val="99"/>
    <w:semiHidden/>
    <w:unhideWhenUsed/>
    <w:rsid w:val="00FD5403"/>
    <w:rPr>
      <w:color w:val="605E5C"/>
      <w:shd w:val="clear" w:color="auto" w:fill="E1DFDD"/>
    </w:rPr>
  </w:style>
  <w:style w:type="character" w:styleId="Fulgthyperkobling">
    <w:name w:val="FollowedHyperlink"/>
    <w:basedOn w:val="Standardskriftforavsnitt"/>
    <w:semiHidden/>
    <w:unhideWhenUsed/>
    <w:rsid w:val="0075358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052151">
      <w:bodyDiv w:val="1"/>
      <w:marLeft w:val="0"/>
      <w:marRight w:val="0"/>
      <w:marTop w:val="0"/>
      <w:marBottom w:val="0"/>
      <w:divBdr>
        <w:top w:val="none" w:sz="0" w:space="0" w:color="auto"/>
        <w:left w:val="none" w:sz="0" w:space="0" w:color="auto"/>
        <w:bottom w:val="none" w:sz="0" w:space="0" w:color="auto"/>
        <w:right w:val="none" w:sz="0" w:space="0" w:color="auto"/>
      </w:divBdr>
      <w:divsChild>
        <w:div w:id="1945527257">
          <w:marLeft w:val="0"/>
          <w:marRight w:val="0"/>
          <w:marTop w:val="0"/>
          <w:marBottom w:val="0"/>
          <w:divBdr>
            <w:top w:val="none" w:sz="0" w:space="0" w:color="auto"/>
            <w:left w:val="none" w:sz="0" w:space="0" w:color="auto"/>
            <w:bottom w:val="none" w:sz="0" w:space="0" w:color="auto"/>
            <w:right w:val="none" w:sz="0" w:space="0" w:color="auto"/>
          </w:divBdr>
        </w:div>
        <w:div w:id="389884939">
          <w:marLeft w:val="0"/>
          <w:marRight w:val="0"/>
          <w:marTop w:val="0"/>
          <w:marBottom w:val="0"/>
          <w:divBdr>
            <w:top w:val="none" w:sz="0" w:space="0" w:color="auto"/>
            <w:left w:val="none" w:sz="0" w:space="0" w:color="auto"/>
            <w:bottom w:val="none" w:sz="0" w:space="0" w:color="auto"/>
            <w:right w:val="none" w:sz="0" w:space="0" w:color="auto"/>
          </w:divBdr>
        </w:div>
        <w:div w:id="860120650">
          <w:marLeft w:val="0"/>
          <w:marRight w:val="0"/>
          <w:marTop w:val="0"/>
          <w:marBottom w:val="0"/>
          <w:divBdr>
            <w:top w:val="none" w:sz="0" w:space="0" w:color="auto"/>
            <w:left w:val="none" w:sz="0" w:space="0" w:color="auto"/>
            <w:bottom w:val="none" w:sz="0" w:space="0" w:color="auto"/>
            <w:right w:val="none" w:sz="0" w:space="0" w:color="auto"/>
          </w:divBdr>
        </w:div>
        <w:div w:id="1314748732">
          <w:marLeft w:val="0"/>
          <w:marRight w:val="0"/>
          <w:marTop w:val="0"/>
          <w:marBottom w:val="0"/>
          <w:divBdr>
            <w:top w:val="none" w:sz="0" w:space="0" w:color="auto"/>
            <w:left w:val="none" w:sz="0" w:space="0" w:color="auto"/>
            <w:bottom w:val="none" w:sz="0" w:space="0" w:color="auto"/>
            <w:right w:val="none" w:sz="0" w:space="0" w:color="auto"/>
          </w:divBdr>
        </w:div>
        <w:div w:id="353580391">
          <w:marLeft w:val="0"/>
          <w:marRight w:val="0"/>
          <w:marTop w:val="0"/>
          <w:marBottom w:val="0"/>
          <w:divBdr>
            <w:top w:val="none" w:sz="0" w:space="0" w:color="auto"/>
            <w:left w:val="none" w:sz="0" w:space="0" w:color="auto"/>
            <w:bottom w:val="none" w:sz="0" w:space="0" w:color="auto"/>
            <w:right w:val="none" w:sz="0" w:space="0" w:color="auto"/>
          </w:divBdr>
        </w:div>
        <w:div w:id="1466849194">
          <w:marLeft w:val="0"/>
          <w:marRight w:val="0"/>
          <w:marTop w:val="0"/>
          <w:marBottom w:val="0"/>
          <w:divBdr>
            <w:top w:val="none" w:sz="0" w:space="0" w:color="auto"/>
            <w:left w:val="none" w:sz="0" w:space="0" w:color="auto"/>
            <w:bottom w:val="none" w:sz="0" w:space="0" w:color="auto"/>
            <w:right w:val="none" w:sz="0" w:space="0" w:color="auto"/>
          </w:divBdr>
        </w:div>
        <w:div w:id="992679882">
          <w:marLeft w:val="0"/>
          <w:marRight w:val="0"/>
          <w:marTop w:val="0"/>
          <w:marBottom w:val="0"/>
          <w:divBdr>
            <w:top w:val="none" w:sz="0" w:space="0" w:color="auto"/>
            <w:left w:val="none" w:sz="0" w:space="0" w:color="auto"/>
            <w:bottom w:val="none" w:sz="0" w:space="0" w:color="auto"/>
            <w:right w:val="none" w:sz="0" w:space="0" w:color="auto"/>
          </w:divBdr>
        </w:div>
        <w:div w:id="532840353">
          <w:marLeft w:val="0"/>
          <w:marRight w:val="0"/>
          <w:marTop w:val="0"/>
          <w:marBottom w:val="0"/>
          <w:divBdr>
            <w:top w:val="none" w:sz="0" w:space="0" w:color="auto"/>
            <w:left w:val="none" w:sz="0" w:space="0" w:color="auto"/>
            <w:bottom w:val="none" w:sz="0" w:space="0" w:color="auto"/>
            <w:right w:val="none" w:sz="0" w:space="0" w:color="auto"/>
          </w:divBdr>
        </w:div>
        <w:div w:id="1898316594">
          <w:marLeft w:val="0"/>
          <w:marRight w:val="0"/>
          <w:marTop w:val="0"/>
          <w:marBottom w:val="0"/>
          <w:divBdr>
            <w:top w:val="none" w:sz="0" w:space="0" w:color="auto"/>
            <w:left w:val="none" w:sz="0" w:space="0" w:color="auto"/>
            <w:bottom w:val="none" w:sz="0" w:space="0" w:color="auto"/>
            <w:right w:val="none" w:sz="0" w:space="0" w:color="auto"/>
          </w:divBdr>
        </w:div>
        <w:div w:id="639573012">
          <w:marLeft w:val="0"/>
          <w:marRight w:val="0"/>
          <w:marTop w:val="0"/>
          <w:marBottom w:val="0"/>
          <w:divBdr>
            <w:top w:val="none" w:sz="0" w:space="0" w:color="auto"/>
            <w:left w:val="none" w:sz="0" w:space="0" w:color="auto"/>
            <w:bottom w:val="none" w:sz="0" w:space="0" w:color="auto"/>
            <w:right w:val="none" w:sz="0" w:space="0" w:color="auto"/>
          </w:divBdr>
        </w:div>
        <w:div w:id="1157455501">
          <w:marLeft w:val="0"/>
          <w:marRight w:val="0"/>
          <w:marTop w:val="0"/>
          <w:marBottom w:val="0"/>
          <w:divBdr>
            <w:top w:val="none" w:sz="0" w:space="0" w:color="auto"/>
            <w:left w:val="none" w:sz="0" w:space="0" w:color="auto"/>
            <w:bottom w:val="none" w:sz="0" w:space="0" w:color="auto"/>
            <w:right w:val="none" w:sz="0" w:space="0" w:color="auto"/>
          </w:divBdr>
        </w:div>
        <w:div w:id="1735589949">
          <w:marLeft w:val="0"/>
          <w:marRight w:val="0"/>
          <w:marTop w:val="0"/>
          <w:marBottom w:val="0"/>
          <w:divBdr>
            <w:top w:val="none" w:sz="0" w:space="0" w:color="auto"/>
            <w:left w:val="none" w:sz="0" w:space="0" w:color="auto"/>
            <w:bottom w:val="none" w:sz="0" w:space="0" w:color="auto"/>
            <w:right w:val="none" w:sz="0" w:space="0" w:color="auto"/>
          </w:divBdr>
        </w:div>
        <w:div w:id="1051610512">
          <w:marLeft w:val="0"/>
          <w:marRight w:val="0"/>
          <w:marTop w:val="0"/>
          <w:marBottom w:val="0"/>
          <w:divBdr>
            <w:top w:val="none" w:sz="0" w:space="0" w:color="auto"/>
            <w:left w:val="none" w:sz="0" w:space="0" w:color="auto"/>
            <w:bottom w:val="none" w:sz="0" w:space="0" w:color="auto"/>
            <w:right w:val="none" w:sz="0" w:space="0" w:color="auto"/>
          </w:divBdr>
        </w:div>
        <w:div w:id="731780976">
          <w:marLeft w:val="0"/>
          <w:marRight w:val="0"/>
          <w:marTop w:val="0"/>
          <w:marBottom w:val="0"/>
          <w:divBdr>
            <w:top w:val="none" w:sz="0" w:space="0" w:color="auto"/>
            <w:left w:val="none" w:sz="0" w:space="0" w:color="auto"/>
            <w:bottom w:val="none" w:sz="0" w:space="0" w:color="auto"/>
            <w:right w:val="none" w:sz="0" w:space="0" w:color="auto"/>
          </w:divBdr>
        </w:div>
        <w:div w:id="618027703">
          <w:marLeft w:val="0"/>
          <w:marRight w:val="0"/>
          <w:marTop w:val="0"/>
          <w:marBottom w:val="0"/>
          <w:divBdr>
            <w:top w:val="none" w:sz="0" w:space="0" w:color="auto"/>
            <w:left w:val="none" w:sz="0" w:space="0" w:color="auto"/>
            <w:bottom w:val="none" w:sz="0" w:space="0" w:color="auto"/>
            <w:right w:val="none" w:sz="0" w:space="0" w:color="auto"/>
          </w:divBdr>
        </w:div>
        <w:div w:id="898631389">
          <w:marLeft w:val="0"/>
          <w:marRight w:val="0"/>
          <w:marTop w:val="0"/>
          <w:marBottom w:val="0"/>
          <w:divBdr>
            <w:top w:val="none" w:sz="0" w:space="0" w:color="auto"/>
            <w:left w:val="none" w:sz="0" w:space="0" w:color="auto"/>
            <w:bottom w:val="none" w:sz="0" w:space="0" w:color="auto"/>
            <w:right w:val="none" w:sz="0" w:space="0" w:color="auto"/>
          </w:divBdr>
        </w:div>
        <w:div w:id="1306859041">
          <w:marLeft w:val="0"/>
          <w:marRight w:val="0"/>
          <w:marTop w:val="0"/>
          <w:marBottom w:val="0"/>
          <w:divBdr>
            <w:top w:val="none" w:sz="0" w:space="0" w:color="auto"/>
            <w:left w:val="none" w:sz="0" w:space="0" w:color="auto"/>
            <w:bottom w:val="none" w:sz="0" w:space="0" w:color="auto"/>
            <w:right w:val="none" w:sz="0" w:space="0" w:color="auto"/>
          </w:divBdr>
        </w:div>
        <w:div w:id="2136943789">
          <w:marLeft w:val="0"/>
          <w:marRight w:val="0"/>
          <w:marTop w:val="0"/>
          <w:marBottom w:val="0"/>
          <w:divBdr>
            <w:top w:val="none" w:sz="0" w:space="0" w:color="auto"/>
            <w:left w:val="none" w:sz="0" w:space="0" w:color="auto"/>
            <w:bottom w:val="none" w:sz="0" w:space="0" w:color="auto"/>
            <w:right w:val="none" w:sz="0" w:space="0" w:color="auto"/>
          </w:divBdr>
        </w:div>
        <w:div w:id="1911188974">
          <w:marLeft w:val="0"/>
          <w:marRight w:val="0"/>
          <w:marTop w:val="0"/>
          <w:marBottom w:val="0"/>
          <w:divBdr>
            <w:top w:val="none" w:sz="0" w:space="0" w:color="auto"/>
            <w:left w:val="none" w:sz="0" w:space="0" w:color="auto"/>
            <w:bottom w:val="none" w:sz="0" w:space="0" w:color="auto"/>
            <w:right w:val="none" w:sz="0" w:space="0" w:color="auto"/>
          </w:divBdr>
        </w:div>
        <w:div w:id="1564099357">
          <w:marLeft w:val="0"/>
          <w:marRight w:val="0"/>
          <w:marTop w:val="0"/>
          <w:marBottom w:val="0"/>
          <w:divBdr>
            <w:top w:val="none" w:sz="0" w:space="0" w:color="auto"/>
            <w:left w:val="none" w:sz="0" w:space="0" w:color="auto"/>
            <w:bottom w:val="none" w:sz="0" w:space="0" w:color="auto"/>
            <w:right w:val="none" w:sz="0" w:space="0" w:color="auto"/>
          </w:divBdr>
        </w:div>
        <w:div w:id="1506364138">
          <w:marLeft w:val="0"/>
          <w:marRight w:val="0"/>
          <w:marTop w:val="0"/>
          <w:marBottom w:val="0"/>
          <w:divBdr>
            <w:top w:val="none" w:sz="0" w:space="0" w:color="auto"/>
            <w:left w:val="none" w:sz="0" w:space="0" w:color="auto"/>
            <w:bottom w:val="none" w:sz="0" w:space="0" w:color="auto"/>
            <w:right w:val="none" w:sz="0" w:space="0" w:color="auto"/>
          </w:divBdr>
        </w:div>
        <w:div w:id="363092511">
          <w:marLeft w:val="0"/>
          <w:marRight w:val="0"/>
          <w:marTop w:val="0"/>
          <w:marBottom w:val="0"/>
          <w:divBdr>
            <w:top w:val="none" w:sz="0" w:space="0" w:color="auto"/>
            <w:left w:val="none" w:sz="0" w:space="0" w:color="auto"/>
            <w:bottom w:val="none" w:sz="0" w:space="0" w:color="auto"/>
            <w:right w:val="none" w:sz="0" w:space="0" w:color="auto"/>
          </w:divBdr>
        </w:div>
        <w:div w:id="1826975375">
          <w:marLeft w:val="0"/>
          <w:marRight w:val="0"/>
          <w:marTop w:val="0"/>
          <w:marBottom w:val="0"/>
          <w:divBdr>
            <w:top w:val="none" w:sz="0" w:space="0" w:color="auto"/>
            <w:left w:val="none" w:sz="0" w:space="0" w:color="auto"/>
            <w:bottom w:val="none" w:sz="0" w:space="0" w:color="auto"/>
            <w:right w:val="none" w:sz="0" w:space="0" w:color="auto"/>
          </w:divBdr>
        </w:div>
        <w:div w:id="2365910">
          <w:marLeft w:val="0"/>
          <w:marRight w:val="0"/>
          <w:marTop w:val="0"/>
          <w:marBottom w:val="0"/>
          <w:divBdr>
            <w:top w:val="none" w:sz="0" w:space="0" w:color="auto"/>
            <w:left w:val="none" w:sz="0" w:space="0" w:color="auto"/>
            <w:bottom w:val="none" w:sz="0" w:space="0" w:color="auto"/>
            <w:right w:val="none" w:sz="0" w:space="0" w:color="auto"/>
          </w:divBdr>
        </w:div>
        <w:div w:id="920990616">
          <w:marLeft w:val="0"/>
          <w:marRight w:val="0"/>
          <w:marTop w:val="0"/>
          <w:marBottom w:val="0"/>
          <w:divBdr>
            <w:top w:val="none" w:sz="0" w:space="0" w:color="auto"/>
            <w:left w:val="none" w:sz="0" w:space="0" w:color="auto"/>
            <w:bottom w:val="none" w:sz="0" w:space="0" w:color="auto"/>
            <w:right w:val="none" w:sz="0" w:space="0" w:color="auto"/>
          </w:divBdr>
        </w:div>
        <w:div w:id="1579753414">
          <w:marLeft w:val="0"/>
          <w:marRight w:val="0"/>
          <w:marTop w:val="0"/>
          <w:marBottom w:val="0"/>
          <w:divBdr>
            <w:top w:val="none" w:sz="0" w:space="0" w:color="auto"/>
            <w:left w:val="none" w:sz="0" w:space="0" w:color="auto"/>
            <w:bottom w:val="none" w:sz="0" w:space="0" w:color="auto"/>
            <w:right w:val="none" w:sz="0" w:space="0" w:color="auto"/>
          </w:divBdr>
        </w:div>
        <w:div w:id="1317936">
          <w:marLeft w:val="0"/>
          <w:marRight w:val="0"/>
          <w:marTop w:val="0"/>
          <w:marBottom w:val="0"/>
          <w:divBdr>
            <w:top w:val="none" w:sz="0" w:space="0" w:color="auto"/>
            <w:left w:val="none" w:sz="0" w:space="0" w:color="auto"/>
            <w:bottom w:val="none" w:sz="0" w:space="0" w:color="auto"/>
            <w:right w:val="none" w:sz="0" w:space="0" w:color="auto"/>
          </w:divBdr>
        </w:div>
        <w:div w:id="1813407708">
          <w:marLeft w:val="0"/>
          <w:marRight w:val="0"/>
          <w:marTop w:val="0"/>
          <w:marBottom w:val="0"/>
          <w:divBdr>
            <w:top w:val="none" w:sz="0" w:space="0" w:color="auto"/>
            <w:left w:val="none" w:sz="0" w:space="0" w:color="auto"/>
            <w:bottom w:val="none" w:sz="0" w:space="0" w:color="auto"/>
            <w:right w:val="none" w:sz="0" w:space="0" w:color="auto"/>
          </w:divBdr>
        </w:div>
        <w:div w:id="33628094">
          <w:marLeft w:val="0"/>
          <w:marRight w:val="0"/>
          <w:marTop w:val="0"/>
          <w:marBottom w:val="0"/>
          <w:divBdr>
            <w:top w:val="none" w:sz="0" w:space="0" w:color="auto"/>
            <w:left w:val="none" w:sz="0" w:space="0" w:color="auto"/>
            <w:bottom w:val="none" w:sz="0" w:space="0" w:color="auto"/>
            <w:right w:val="none" w:sz="0" w:space="0" w:color="auto"/>
          </w:divBdr>
        </w:div>
        <w:div w:id="978999962">
          <w:marLeft w:val="0"/>
          <w:marRight w:val="0"/>
          <w:marTop w:val="0"/>
          <w:marBottom w:val="0"/>
          <w:divBdr>
            <w:top w:val="none" w:sz="0" w:space="0" w:color="auto"/>
            <w:left w:val="none" w:sz="0" w:space="0" w:color="auto"/>
            <w:bottom w:val="none" w:sz="0" w:space="0" w:color="auto"/>
            <w:right w:val="none" w:sz="0" w:space="0" w:color="auto"/>
          </w:divBdr>
        </w:div>
        <w:div w:id="1626155279">
          <w:marLeft w:val="0"/>
          <w:marRight w:val="0"/>
          <w:marTop w:val="0"/>
          <w:marBottom w:val="0"/>
          <w:divBdr>
            <w:top w:val="none" w:sz="0" w:space="0" w:color="auto"/>
            <w:left w:val="none" w:sz="0" w:space="0" w:color="auto"/>
            <w:bottom w:val="none" w:sz="0" w:space="0" w:color="auto"/>
            <w:right w:val="none" w:sz="0" w:space="0" w:color="auto"/>
          </w:divBdr>
        </w:div>
        <w:div w:id="1013993038">
          <w:marLeft w:val="0"/>
          <w:marRight w:val="0"/>
          <w:marTop w:val="0"/>
          <w:marBottom w:val="0"/>
          <w:divBdr>
            <w:top w:val="none" w:sz="0" w:space="0" w:color="auto"/>
            <w:left w:val="none" w:sz="0" w:space="0" w:color="auto"/>
            <w:bottom w:val="none" w:sz="0" w:space="0" w:color="auto"/>
            <w:right w:val="none" w:sz="0" w:space="0" w:color="auto"/>
          </w:divBdr>
        </w:div>
        <w:div w:id="748624030">
          <w:marLeft w:val="0"/>
          <w:marRight w:val="0"/>
          <w:marTop w:val="0"/>
          <w:marBottom w:val="0"/>
          <w:divBdr>
            <w:top w:val="none" w:sz="0" w:space="0" w:color="auto"/>
            <w:left w:val="none" w:sz="0" w:space="0" w:color="auto"/>
            <w:bottom w:val="none" w:sz="0" w:space="0" w:color="auto"/>
            <w:right w:val="none" w:sz="0" w:space="0" w:color="auto"/>
          </w:divBdr>
        </w:div>
        <w:div w:id="1649482135">
          <w:marLeft w:val="0"/>
          <w:marRight w:val="0"/>
          <w:marTop w:val="0"/>
          <w:marBottom w:val="0"/>
          <w:divBdr>
            <w:top w:val="none" w:sz="0" w:space="0" w:color="auto"/>
            <w:left w:val="none" w:sz="0" w:space="0" w:color="auto"/>
            <w:bottom w:val="none" w:sz="0" w:space="0" w:color="auto"/>
            <w:right w:val="none" w:sz="0" w:space="0" w:color="auto"/>
          </w:divBdr>
        </w:div>
        <w:div w:id="962417963">
          <w:marLeft w:val="0"/>
          <w:marRight w:val="0"/>
          <w:marTop w:val="0"/>
          <w:marBottom w:val="0"/>
          <w:divBdr>
            <w:top w:val="none" w:sz="0" w:space="0" w:color="auto"/>
            <w:left w:val="none" w:sz="0" w:space="0" w:color="auto"/>
            <w:bottom w:val="none" w:sz="0" w:space="0" w:color="auto"/>
            <w:right w:val="none" w:sz="0" w:space="0" w:color="auto"/>
          </w:divBdr>
        </w:div>
        <w:div w:id="2066371201">
          <w:marLeft w:val="0"/>
          <w:marRight w:val="0"/>
          <w:marTop w:val="0"/>
          <w:marBottom w:val="0"/>
          <w:divBdr>
            <w:top w:val="none" w:sz="0" w:space="0" w:color="auto"/>
            <w:left w:val="none" w:sz="0" w:space="0" w:color="auto"/>
            <w:bottom w:val="none" w:sz="0" w:space="0" w:color="auto"/>
            <w:right w:val="none" w:sz="0" w:space="0" w:color="auto"/>
          </w:divBdr>
        </w:div>
        <w:div w:id="1066104251">
          <w:marLeft w:val="0"/>
          <w:marRight w:val="0"/>
          <w:marTop w:val="0"/>
          <w:marBottom w:val="0"/>
          <w:divBdr>
            <w:top w:val="none" w:sz="0" w:space="0" w:color="auto"/>
            <w:left w:val="none" w:sz="0" w:space="0" w:color="auto"/>
            <w:bottom w:val="none" w:sz="0" w:space="0" w:color="auto"/>
            <w:right w:val="none" w:sz="0" w:space="0" w:color="auto"/>
          </w:divBdr>
        </w:div>
        <w:div w:id="808671278">
          <w:marLeft w:val="0"/>
          <w:marRight w:val="0"/>
          <w:marTop w:val="0"/>
          <w:marBottom w:val="0"/>
          <w:divBdr>
            <w:top w:val="none" w:sz="0" w:space="0" w:color="auto"/>
            <w:left w:val="none" w:sz="0" w:space="0" w:color="auto"/>
            <w:bottom w:val="none" w:sz="0" w:space="0" w:color="auto"/>
            <w:right w:val="none" w:sz="0" w:space="0" w:color="auto"/>
          </w:divBdr>
        </w:div>
        <w:div w:id="2099011955">
          <w:marLeft w:val="0"/>
          <w:marRight w:val="0"/>
          <w:marTop w:val="0"/>
          <w:marBottom w:val="0"/>
          <w:divBdr>
            <w:top w:val="none" w:sz="0" w:space="0" w:color="auto"/>
            <w:left w:val="none" w:sz="0" w:space="0" w:color="auto"/>
            <w:bottom w:val="none" w:sz="0" w:space="0" w:color="auto"/>
            <w:right w:val="none" w:sz="0" w:space="0" w:color="auto"/>
          </w:divBdr>
        </w:div>
        <w:div w:id="432675598">
          <w:marLeft w:val="0"/>
          <w:marRight w:val="0"/>
          <w:marTop w:val="0"/>
          <w:marBottom w:val="0"/>
          <w:divBdr>
            <w:top w:val="none" w:sz="0" w:space="0" w:color="auto"/>
            <w:left w:val="none" w:sz="0" w:space="0" w:color="auto"/>
            <w:bottom w:val="none" w:sz="0" w:space="0" w:color="auto"/>
            <w:right w:val="none" w:sz="0" w:space="0" w:color="auto"/>
          </w:divBdr>
        </w:div>
        <w:div w:id="85729692">
          <w:marLeft w:val="0"/>
          <w:marRight w:val="0"/>
          <w:marTop w:val="0"/>
          <w:marBottom w:val="0"/>
          <w:divBdr>
            <w:top w:val="none" w:sz="0" w:space="0" w:color="auto"/>
            <w:left w:val="none" w:sz="0" w:space="0" w:color="auto"/>
            <w:bottom w:val="none" w:sz="0" w:space="0" w:color="auto"/>
            <w:right w:val="none" w:sz="0" w:space="0" w:color="auto"/>
          </w:divBdr>
        </w:div>
        <w:div w:id="1756898972">
          <w:marLeft w:val="0"/>
          <w:marRight w:val="0"/>
          <w:marTop w:val="0"/>
          <w:marBottom w:val="0"/>
          <w:divBdr>
            <w:top w:val="none" w:sz="0" w:space="0" w:color="auto"/>
            <w:left w:val="none" w:sz="0" w:space="0" w:color="auto"/>
            <w:bottom w:val="none" w:sz="0" w:space="0" w:color="auto"/>
            <w:right w:val="none" w:sz="0" w:space="0" w:color="auto"/>
          </w:divBdr>
        </w:div>
        <w:div w:id="801774194">
          <w:marLeft w:val="0"/>
          <w:marRight w:val="0"/>
          <w:marTop w:val="0"/>
          <w:marBottom w:val="0"/>
          <w:divBdr>
            <w:top w:val="none" w:sz="0" w:space="0" w:color="auto"/>
            <w:left w:val="none" w:sz="0" w:space="0" w:color="auto"/>
            <w:bottom w:val="none" w:sz="0" w:space="0" w:color="auto"/>
            <w:right w:val="none" w:sz="0" w:space="0" w:color="auto"/>
          </w:divBdr>
        </w:div>
        <w:div w:id="572129391">
          <w:marLeft w:val="0"/>
          <w:marRight w:val="0"/>
          <w:marTop w:val="0"/>
          <w:marBottom w:val="0"/>
          <w:divBdr>
            <w:top w:val="none" w:sz="0" w:space="0" w:color="auto"/>
            <w:left w:val="none" w:sz="0" w:space="0" w:color="auto"/>
            <w:bottom w:val="none" w:sz="0" w:space="0" w:color="auto"/>
            <w:right w:val="none" w:sz="0" w:space="0" w:color="auto"/>
          </w:divBdr>
        </w:div>
        <w:div w:id="658769100">
          <w:marLeft w:val="0"/>
          <w:marRight w:val="0"/>
          <w:marTop w:val="0"/>
          <w:marBottom w:val="0"/>
          <w:divBdr>
            <w:top w:val="none" w:sz="0" w:space="0" w:color="auto"/>
            <w:left w:val="none" w:sz="0" w:space="0" w:color="auto"/>
            <w:bottom w:val="none" w:sz="0" w:space="0" w:color="auto"/>
            <w:right w:val="none" w:sz="0" w:space="0" w:color="auto"/>
          </w:divBdr>
        </w:div>
        <w:div w:id="469203405">
          <w:marLeft w:val="0"/>
          <w:marRight w:val="0"/>
          <w:marTop w:val="0"/>
          <w:marBottom w:val="0"/>
          <w:divBdr>
            <w:top w:val="none" w:sz="0" w:space="0" w:color="auto"/>
            <w:left w:val="none" w:sz="0" w:space="0" w:color="auto"/>
            <w:bottom w:val="none" w:sz="0" w:space="0" w:color="auto"/>
            <w:right w:val="none" w:sz="0" w:space="0" w:color="auto"/>
          </w:divBdr>
        </w:div>
        <w:div w:id="1511677320">
          <w:marLeft w:val="0"/>
          <w:marRight w:val="0"/>
          <w:marTop w:val="0"/>
          <w:marBottom w:val="0"/>
          <w:divBdr>
            <w:top w:val="none" w:sz="0" w:space="0" w:color="auto"/>
            <w:left w:val="none" w:sz="0" w:space="0" w:color="auto"/>
            <w:bottom w:val="none" w:sz="0" w:space="0" w:color="auto"/>
            <w:right w:val="none" w:sz="0" w:space="0" w:color="auto"/>
          </w:divBdr>
        </w:div>
        <w:div w:id="1011293560">
          <w:marLeft w:val="0"/>
          <w:marRight w:val="0"/>
          <w:marTop w:val="0"/>
          <w:marBottom w:val="0"/>
          <w:divBdr>
            <w:top w:val="none" w:sz="0" w:space="0" w:color="auto"/>
            <w:left w:val="none" w:sz="0" w:space="0" w:color="auto"/>
            <w:bottom w:val="none" w:sz="0" w:space="0" w:color="auto"/>
            <w:right w:val="none" w:sz="0" w:space="0" w:color="auto"/>
          </w:divBdr>
        </w:div>
        <w:div w:id="41104028">
          <w:marLeft w:val="0"/>
          <w:marRight w:val="0"/>
          <w:marTop w:val="0"/>
          <w:marBottom w:val="0"/>
          <w:divBdr>
            <w:top w:val="none" w:sz="0" w:space="0" w:color="auto"/>
            <w:left w:val="none" w:sz="0" w:space="0" w:color="auto"/>
            <w:bottom w:val="none" w:sz="0" w:space="0" w:color="auto"/>
            <w:right w:val="none" w:sz="0" w:space="0" w:color="auto"/>
          </w:divBdr>
        </w:div>
        <w:div w:id="830411698">
          <w:marLeft w:val="0"/>
          <w:marRight w:val="0"/>
          <w:marTop w:val="0"/>
          <w:marBottom w:val="0"/>
          <w:divBdr>
            <w:top w:val="none" w:sz="0" w:space="0" w:color="auto"/>
            <w:left w:val="none" w:sz="0" w:space="0" w:color="auto"/>
            <w:bottom w:val="none" w:sz="0" w:space="0" w:color="auto"/>
            <w:right w:val="none" w:sz="0" w:space="0" w:color="auto"/>
          </w:divBdr>
        </w:div>
        <w:div w:id="674504001">
          <w:marLeft w:val="0"/>
          <w:marRight w:val="0"/>
          <w:marTop w:val="0"/>
          <w:marBottom w:val="0"/>
          <w:divBdr>
            <w:top w:val="none" w:sz="0" w:space="0" w:color="auto"/>
            <w:left w:val="none" w:sz="0" w:space="0" w:color="auto"/>
            <w:bottom w:val="none" w:sz="0" w:space="0" w:color="auto"/>
            <w:right w:val="none" w:sz="0" w:space="0" w:color="auto"/>
          </w:divBdr>
        </w:div>
        <w:div w:id="1296444010">
          <w:marLeft w:val="0"/>
          <w:marRight w:val="0"/>
          <w:marTop w:val="0"/>
          <w:marBottom w:val="0"/>
          <w:divBdr>
            <w:top w:val="none" w:sz="0" w:space="0" w:color="auto"/>
            <w:left w:val="none" w:sz="0" w:space="0" w:color="auto"/>
            <w:bottom w:val="none" w:sz="0" w:space="0" w:color="auto"/>
            <w:right w:val="none" w:sz="0" w:space="0" w:color="auto"/>
          </w:divBdr>
        </w:div>
        <w:div w:id="864639435">
          <w:marLeft w:val="0"/>
          <w:marRight w:val="0"/>
          <w:marTop w:val="0"/>
          <w:marBottom w:val="0"/>
          <w:divBdr>
            <w:top w:val="none" w:sz="0" w:space="0" w:color="auto"/>
            <w:left w:val="none" w:sz="0" w:space="0" w:color="auto"/>
            <w:bottom w:val="none" w:sz="0" w:space="0" w:color="auto"/>
            <w:right w:val="none" w:sz="0" w:space="0" w:color="auto"/>
          </w:divBdr>
        </w:div>
        <w:div w:id="1744790190">
          <w:marLeft w:val="0"/>
          <w:marRight w:val="0"/>
          <w:marTop w:val="0"/>
          <w:marBottom w:val="0"/>
          <w:divBdr>
            <w:top w:val="none" w:sz="0" w:space="0" w:color="auto"/>
            <w:left w:val="none" w:sz="0" w:space="0" w:color="auto"/>
            <w:bottom w:val="none" w:sz="0" w:space="0" w:color="auto"/>
            <w:right w:val="none" w:sz="0" w:space="0" w:color="auto"/>
          </w:divBdr>
        </w:div>
        <w:div w:id="1611428616">
          <w:marLeft w:val="0"/>
          <w:marRight w:val="0"/>
          <w:marTop w:val="0"/>
          <w:marBottom w:val="0"/>
          <w:divBdr>
            <w:top w:val="none" w:sz="0" w:space="0" w:color="auto"/>
            <w:left w:val="none" w:sz="0" w:space="0" w:color="auto"/>
            <w:bottom w:val="none" w:sz="0" w:space="0" w:color="auto"/>
            <w:right w:val="none" w:sz="0" w:space="0" w:color="auto"/>
          </w:divBdr>
        </w:div>
        <w:div w:id="875898293">
          <w:marLeft w:val="0"/>
          <w:marRight w:val="0"/>
          <w:marTop w:val="0"/>
          <w:marBottom w:val="0"/>
          <w:divBdr>
            <w:top w:val="none" w:sz="0" w:space="0" w:color="auto"/>
            <w:left w:val="none" w:sz="0" w:space="0" w:color="auto"/>
            <w:bottom w:val="none" w:sz="0" w:space="0" w:color="auto"/>
            <w:right w:val="none" w:sz="0" w:space="0" w:color="auto"/>
          </w:divBdr>
        </w:div>
        <w:div w:id="572741840">
          <w:marLeft w:val="0"/>
          <w:marRight w:val="0"/>
          <w:marTop w:val="0"/>
          <w:marBottom w:val="0"/>
          <w:divBdr>
            <w:top w:val="none" w:sz="0" w:space="0" w:color="auto"/>
            <w:left w:val="none" w:sz="0" w:space="0" w:color="auto"/>
            <w:bottom w:val="none" w:sz="0" w:space="0" w:color="auto"/>
            <w:right w:val="none" w:sz="0" w:space="0" w:color="auto"/>
          </w:divBdr>
        </w:div>
        <w:div w:id="1313949436">
          <w:marLeft w:val="0"/>
          <w:marRight w:val="0"/>
          <w:marTop w:val="0"/>
          <w:marBottom w:val="0"/>
          <w:divBdr>
            <w:top w:val="none" w:sz="0" w:space="0" w:color="auto"/>
            <w:left w:val="none" w:sz="0" w:space="0" w:color="auto"/>
            <w:bottom w:val="none" w:sz="0" w:space="0" w:color="auto"/>
            <w:right w:val="none" w:sz="0" w:space="0" w:color="auto"/>
          </w:divBdr>
        </w:div>
        <w:div w:id="1422919911">
          <w:marLeft w:val="0"/>
          <w:marRight w:val="0"/>
          <w:marTop w:val="0"/>
          <w:marBottom w:val="0"/>
          <w:divBdr>
            <w:top w:val="none" w:sz="0" w:space="0" w:color="auto"/>
            <w:left w:val="none" w:sz="0" w:space="0" w:color="auto"/>
            <w:bottom w:val="none" w:sz="0" w:space="0" w:color="auto"/>
            <w:right w:val="none" w:sz="0" w:space="0" w:color="auto"/>
          </w:divBdr>
        </w:div>
        <w:div w:id="17242826">
          <w:marLeft w:val="0"/>
          <w:marRight w:val="0"/>
          <w:marTop w:val="0"/>
          <w:marBottom w:val="0"/>
          <w:divBdr>
            <w:top w:val="none" w:sz="0" w:space="0" w:color="auto"/>
            <w:left w:val="none" w:sz="0" w:space="0" w:color="auto"/>
            <w:bottom w:val="none" w:sz="0" w:space="0" w:color="auto"/>
            <w:right w:val="none" w:sz="0" w:space="0" w:color="auto"/>
          </w:divBdr>
        </w:div>
        <w:div w:id="1352688158">
          <w:marLeft w:val="0"/>
          <w:marRight w:val="0"/>
          <w:marTop w:val="0"/>
          <w:marBottom w:val="0"/>
          <w:divBdr>
            <w:top w:val="none" w:sz="0" w:space="0" w:color="auto"/>
            <w:left w:val="none" w:sz="0" w:space="0" w:color="auto"/>
            <w:bottom w:val="none" w:sz="0" w:space="0" w:color="auto"/>
            <w:right w:val="none" w:sz="0" w:space="0" w:color="auto"/>
          </w:divBdr>
        </w:div>
      </w:divsChild>
    </w:div>
    <w:div w:id="1499464213">
      <w:bodyDiv w:val="1"/>
      <w:marLeft w:val="0"/>
      <w:marRight w:val="0"/>
      <w:marTop w:val="0"/>
      <w:marBottom w:val="0"/>
      <w:divBdr>
        <w:top w:val="none" w:sz="0" w:space="0" w:color="auto"/>
        <w:left w:val="none" w:sz="0" w:space="0" w:color="auto"/>
        <w:bottom w:val="none" w:sz="0" w:space="0" w:color="auto"/>
        <w:right w:val="none" w:sz="0" w:space="0" w:color="auto"/>
      </w:divBdr>
      <w:divsChild>
        <w:div w:id="162671721">
          <w:marLeft w:val="0"/>
          <w:marRight w:val="0"/>
          <w:marTop w:val="0"/>
          <w:marBottom w:val="0"/>
          <w:divBdr>
            <w:top w:val="none" w:sz="0" w:space="0" w:color="auto"/>
            <w:left w:val="none" w:sz="0" w:space="0" w:color="auto"/>
            <w:bottom w:val="none" w:sz="0" w:space="0" w:color="auto"/>
            <w:right w:val="none" w:sz="0" w:space="0" w:color="auto"/>
          </w:divBdr>
        </w:div>
        <w:div w:id="1551192457">
          <w:marLeft w:val="0"/>
          <w:marRight w:val="0"/>
          <w:marTop w:val="0"/>
          <w:marBottom w:val="0"/>
          <w:divBdr>
            <w:top w:val="none" w:sz="0" w:space="0" w:color="auto"/>
            <w:left w:val="none" w:sz="0" w:space="0" w:color="auto"/>
            <w:bottom w:val="none" w:sz="0" w:space="0" w:color="auto"/>
            <w:right w:val="none" w:sz="0" w:space="0" w:color="auto"/>
          </w:divBdr>
        </w:div>
        <w:div w:id="384138679">
          <w:marLeft w:val="0"/>
          <w:marRight w:val="0"/>
          <w:marTop w:val="0"/>
          <w:marBottom w:val="0"/>
          <w:divBdr>
            <w:top w:val="none" w:sz="0" w:space="0" w:color="auto"/>
            <w:left w:val="none" w:sz="0" w:space="0" w:color="auto"/>
            <w:bottom w:val="none" w:sz="0" w:space="0" w:color="auto"/>
            <w:right w:val="none" w:sz="0" w:space="0" w:color="auto"/>
          </w:divBdr>
        </w:div>
        <w:div w:id="116486369">
          <w:marLeft w:val="0"/>
          <w:marRight w:val="0"/>
          <w:marTop w:val="0"/>
          <w:marBottom w:val="0"/>
          <w:divBdr>
            <w:top w:val="none" w:sz="0" w:space="0" w:color="auto"/>
            <w:left w:val="none" w:sz="0" w:space="0" w:color="auto"/>
            <w:bottom w:val="none" w:sz="0" w:space="0" w:color="auto"/>
            <w:right w:val="none" w:sz="0" w:space="0" w:color="auto"/>
          </w:divBdr>
        </w:div>
        <w:div w:id="362360901">
          <w:marLeft w:val="0"/>
          <w:marRight w:val="0"/>
          <w:marTop w:val="0"/>
          <w:marBottom w:val="0"/>
          <w:divBdr>
            <w:top w:val="none" w:sz="0" w:space="0" w:color="auto"/>
            <w:left w:val="none" w:sz="0" w:space="0" w:color="auto"/>
            <w:bottom w:val="none" w:sz="0" w:space="0" w:color="auto"/>
            <w:right w:val="none" w:sz="0" w:space="0" w:color="auto"/>
          </w:divBdr>
        </w:div>
        <w:div w:id="1499617975">
          <w:marLeft w:val="0"/>
          <w:marRight w:val="0"/>
          <w:marTop w:val="0"/>
          <w:marBottom w:val="0"/>
          <w:divBdr>
            <w:top w:val="none" w:sz="0" w:space="0" w:color="auto"/>
            <w:left w:val="none" w:sz="0" w:space="0" w:color="auto"/>
            <w:bottom w:val="none" w:sz="0" w:space="0" w:color="auto"/>
            <w:right w:val="none" w:sz="0" w:space="0" w:color="auto"/>
          </w:divBdr>
        </w:div>
        <w:div w:id="904796355">
          <w:marLeft w:val="0"/>
          <w:marRight w:val="0"/>
          <w:marTop w:val="0"/>
          <w:marBottom w:val="0"/>
          <w:divBdr>
            <w:top w:val="none" w:sz="0" w:space="0" w:color="auto"/>
            <w:left w:val="none" w:sz="0" w:space="0" w:color="auto"/>
            <w:bottom w:val="none" w:sz="0" w:space="0" w:color="auto"/>
            <w:right w:val="none" w:sz="0" w:space="0" w:color="auto"/>
          </w:divBdr>
        </w:div>
        <w:div w:id="2047363291">
          <w:marLeft w:val="0"/>
          <w:marRight w:val="0"/>
          <w:marTop w:val="0"/>
          <w:marBottom w:val="0"/>
          <w:divBdr>
            <w:top w:val="none" w:sz="0" w:space="0" w:color="auto"/>
            <w:left w:val="none" w:sz="0" w:space="0" w:color="auto"/>
            <w:bottom w:val="none" w:sz="0" w:space="0" w:color="auto"/>
            <w:right w:val="none" w:sz="0" w:space="0" w:color="auto"/>
          </w:divBdr>
        </w:div>
        <w:div w:id="441264065">
          <w:marLeft w:val="0"/>
          <w:marRight w:val="0"/>
          <w:marTop w:val="0"/>
          <w:marBottom w:val="0"/>
          <w:divBdr>
            <w:top w:val="none" w:sz="0" w:space="0" w:color="auto"/>
            <w:left w:val="none" w:sz="0" w:space="0" w:color="auto"/>
            <w:bottom w:val="none" w:sz="0" w:space="0" w:color="auto"/>
            <w:right w:val="none" w:sz="0" w:space="0" w:color="auto"/>
          </w:divBdr>
        </w:div>
        <w:div w:id="735397235">
          <w:marLeft w:val="0"/>
          <w:marRight w:val="0"/>
          <w:marTop w:val="0"/>
          <w:marBottom w:val="0"/>
          <w:divBdr>
            <w:top w:val="none" w:sz="0" w:space="0" w:color="auto"/>
            <w:left w:val="none" w:sz="0" w:space="0" w:color="auto"/>
            <w:bottom w:val="none" w:sz="0" w:space="0" w:color="auto"/>
            <w:right w:val="none" w:sz="0" w:space="0" w:color="auto"/>
          </w:divBdr>
        </w:div>
        <w:div w:id="2070498828">
          <w:marLeft w:val="0"/>
          <w:marRight w:val="0"/>
          <w:marTop w:val="0"/>
          <w:marBottom w:val="0"/>
          <w:divBdr>
            <w:top w:val="none" w:sz="0" w:space="0" w:color="auto"/>
            <w:left w:val="none" w:sz="0" w:space="0" w:color="auto"/>
            <w:bottom w:val="none" w:sz="0" w:space="0" w:color="auto"/>
            <w:right w:val="none" w:sz="0" w:space="0" w:color="auto"/>
          </w:divBdr>
        </w:div>
        <w:div w:id="1169058733">
          <w:marLeft w:val="0"/>
          <w:marRight w:val="0"/>
          <w:marTop w:val="0"/>
          <w:marBottom w:val="0"/>
          <w:divBdr>
            <w:top w:val="none" w:sz="0" w:space="0" w:color="auto"/>
            <w:left w:val="none" w:sz="0" w:space="0" w:color="auto"/>
            <w:bottom w:val="none" w:sz="0" w:space="0" w:color="auto"/>
            <w:right w:val="none" w:sz="0" w:space="0" w:color="auto"/>
          </w:divBdr>
        </w:div>
        <w:div w:id="18090557">
          <w:marLeft w:val="0"/>
          <w:marRight w:val="0"/>
          <w:marTop w:val="0"/>
          <w:marBottom w:val="0"/>
          <w:divBdr>
            <w:top w:val="none" w:sz="0" w:space="0" w:color="auto"/>
            <w:left w:val="none" w:sz="0" w:space="0" w:color="auto"/>
            <w:bottom w:val="none" w:sz="0" w:space="0" w:color="auto"/>
            <w:right w:val="none" w:sz="0" w:space="0" w:color="auto"/>
          </w:divBdr>
        </w:div>
        <w:div w:id="1560899664">
          <w:marLeft w:val="0"/>
          <w:marRight w:val="0"/>
          <w:marTop w:val="0"/>
          <w:marBottom w:val="0"/>
          <w:divBdr>
            <w:top w:val="none" w:sz="0" w:space="0" w:color="auto"/>
            <w:left w:val="none" w:sz="0" w:space="0" w:color="auto"/>
            <w:bottom w:val="none" w:sz="0" w:space="0" w:color="auto"/>
            <w:right w:val="none" w:sz="0" w:space="0" w:color="auto"/>
          </w:divBdr>
        </w:div>
        <w:div w:id="1420638873">
          <w:marLeft w:val="0"/>
          <w:marRight w:val="0"/>
          <w:marTop w:val="0"/>
          <w:marBottom w:val="0"/>
          <w:divBdr>
            <w:top w:val="none" w:sz="0" w:space="0" w:color="auto"/>
            <w:left w:val="none" w:sz="0" w:space="0" w:color="auto"/>
            <w:bottom w:val="none" w:sz="0" w:space="0" w:color="auto"/>
            <w:right w:val="none" w:sz="0" w:space="0" w:color="auto"/>
          </w:divBdr>
        </w:div>
        <w:div w:id="341590092">
          <w:marLeft w:val="0"/>
          <w:marRight w:val="0"/>
          <w:marTop w:val="0"/>
          <w:marBottom w:val="0"/>
          <w:divBdr>
            <w:top w:val="none" w:sz="0" w:space="0" w:color="auto"/>
            <w:left w:val="none" w:sz="0" w:space="0" w:color="auto"/>
            <w:bottom w:val="none" w:sz="0" w:space="0" w:color="auto"/>
            <w:right w:val="none" w:sz="0" w:space="0" w:color="auto"/>
          </w:divBdr>
        </w:div>
        <w:div w:id="1124888843">
          <w:marLeft w:val="0"/>
          <w:marRight w:val="0"/>
          <w:marTop w:val="0"/>
          <w:marBottom w:val="0"/>
          <w:divBdr>
            <w:top w:val="none" w:sz="0" w:space="0" w:color="auto"/>
            <w:left w:val="none" w:sz="0" w:space="0" w:color="auto"/>
            <w:bottom w:val="none" w:sz="0" w:space="0" w:color="auto"/>
            <w:right w:val="none" w:sz="0" w:space="0" w:color="auto"/>
          </w:divBdr>
        </w:div>
        <w:div w:id="1577783043">
          <w:marLeft w:val="0"/>
          <w:marRight w:val="0"/>
          <w:marTop w:val="0"/>
          <w:marBottom w:val="0"/>
          <w:divBdr>
            <w:top w:val="none" w:sz="0" w:space="0" w:color="auto"/>
            <w:left w:val="none" w:sz="0" w:space="0" w:color="auto"/>
            <w:bottom w:val="none" w:sz="0" w:space="0" w:color="auto"/>
            <w:right w:val="none" w:sz="0" w:space="0" w:color="auto"/>
          </w:divBdr>
        </w:div>
        <w:div w:id="12391176">
          <w:marLeft w:val="0"/>
          <w:marRight w:val="0"/>
          <w:marTop w:val="0"/>
          <w:marBottom w:val="0"/>
          <w:divBdr>
            <w:top w:val="none" w:sz="0" w:space="0" w:color="auto"/>
            <w:left w:val="none" w:sz="0" w:space="0" w:color="auto"/>
            <w:bottom w:val="none" w:sz="0" w:space="0" w:color="auto"/>
            <w:right w:val="none" w:sz="0" w:space="0" w:color="auto"/>
          </w:divBdr>
        </w:div>
        <w:div w:id="461383152">
          <w:marLeft w:val="0"/>
          <w:marRight w:val="0"/>
          <w:marTop w:val="0"/>
          <w:marBottom w:val="0"/>
          <w:divBdr>
            <w:top w:val="none" w:sz="0" w:space="0" w:color="auto"/>
            <w:left w:val="none" w:sz="0" w:space="0" w:color="auto"/>
            <w:bottom w:val="none" w:sz="0" w:space="0" w:color="auto"/>
            <w:right w:val="none" w:sz="0" w:space="0" w:color="auto"/>
          </w:divBdr>
        </w:div>
        <w:div w:id="2035694488">
          <w:marLeft w:val="0"/>
          <w:marRight w:val="0"/>
          <w:marTop w:val="0"/>
          <w:marBottom w:val="0"/>
          <w:divBdr>
            <w:top w:val="none" w:sz="0" w:space="0" w:color="auto"/>
            <w:left w:val="none" w:sz="0" w:space="0" w:color="auto"/>
            <w:bottom w:val="none" w:sz="0" w:space="0" w:color="auto"/>
            <w:right w:val="none" w:sz="0" w:space="0" w:color="auto"/>
          </w:divBdr>
        </w:div>
        <w:div w:id="1328440701">
          <w:marLeft w:val="0"/>
          <w:marRight w:val="0"/>
          <w:marTop w:val="0"/>
          <w:marBottom w:val="0"/>
          <w:divBdr>
            <w:top w:val="none" w:sz="0" w:space="0" w:color="auto"/>
            <w:left w:val="none" w:sz="0" w:space="0" w:color="auto"/>
            <w:bottom w:val="none" w:sz="0" w:space="0" w:color="auto"/>
            <w:right w:val="none" w:sz="0" w:space="0" w:color="auto"/>
          </w:divBdr>
        </w:div>
        <w:div w:id="439297621">
          <w:marLeft w:val="0"/>
          <w:marRight w:val="0"/>
          <w:marTop w:val="0"/>
          <w:marBottom w:val="0"/>
          <w:divBdr>
            <w:top w:val="none" w:sz="0" w:space="0" w:color="auto"/>
            <w:left w:val="none" w:sz="0" w:space="0" w:color="auto"/>
            <w:bottom w:val="none" w:sz="0" w:space="0" w:color="auto"/>
            <w:right w:val="none" w:sz="0" w:space="0" w:color="auto"/>
          </w:divBdr>
        </w:div>
        <w:div w:id="493569753">
          <w:marLeft w:val="0"/>
          <w:marRight w:val="0"/>
          <w:marTop w:val="0"/>
          <w:marBottom w:val="0"/>
          <w:divBdr>
            <w:top w:val="none" w:sz="0" w:space="0" w:color="auto"/>
            <w:left w:val="none" w:sz="0" w:space="0" w:color="auto"/>
            <w:bottom w:val="none" w:sz="0" w:space="0" w:color="auto"/>
            <w:right w:val="none" w:sz="0" w:space="0" w:color="auto"/>
          </w:divBdr>
        </w:div>
        <w:div w:id="1399470">
          <w:marLeft w:val="0"/>
          <w:marRight w:val="0"/>
          <w:marTop w:val="0"/>
          <w:marBottom w:val="0"/>
          <w:divBdr>
            <w:top w:val="none" w:sz="0" w:space="0" w:color="auto"/>
            <w:left w:val="none" w:sz="0" w:space="0" w:color="auto"/>
            <w:bottom w:val="none" w:sz="0" w:space="0" w:color="auto"/>
            <w:right w:val="none" w:sz="0" w:space="0" w:color="auto"/>
          </w:divBdr>
        </w:div>
        <w:div w:id="1862430347">
          <w:marLeft w:val="0"/>
          <w:marRight w:val="0"/>
          <w:marTop w:val="0"/>
          <w:marBottom w:val="0"/>
          <w:divBdr>
            <w:top w:val="none" w:sz="0" w:space="0" w:color="auto"/>
            <w:left w:val="none" w:sz="0" w:space="0" w:color="auto"/>
            <w:bottom w:val="none" w:sz="0" w:space="0" w:color="auto"/>
            <w:right w:val="none" w:sz="0" w:space="0" w:color="auto"/>
          </w:divBdr>
        </w:div>
        <w:div w:id="1996300018">
          <w:marLeft w:val="0"/>
          <w:marRight w:val="0"/>
          <w:marTop w:val="0"/>
          <w:marBottom w:val="0"/>
          <w:divBdr>
            <w:top w:val="none" w:sz="0" w:space="0" w:color="auto"/>
            <w:left w:val="none" w:sz="0" w:space="0" w:color="auto"/>
            <w:bottom w:val="none" w:sz="0" w:space="0" w:color="auto"/>
            <w:right w:val="none" w:sz="0" w:space="0" w:color="auto"/>
          </w:divBdr>
        </w:div>
        <w:div w:id="1057506300">
          <w:marLeft w:val="0"/>
          <w:marRight w:val="0"/>
          <w:marTop w:val="0"/>
          <w:marBottom w:val="0"/>
          <w:divBdr>
            <w:top w:val="none" w:sz="0" w:space="0" w:color="auto"/>
            <w:left w:val="none" w:sz="0" w:space="0" w:color="auto"/>
            <w:bottom w:val="none" w:sz="0" w:space="0" w:color="auto"/>
            <w:right w:val="none" w:sz="0" w:space="0" w:color="auto"/>
          </w:divBdr>
        </w:div>
        <w:div w:id="927277183">
          <w:marLeft w:val="0"/>
          <w:marRight w:val="0"/>
          <w:marTop w:val="0"/>
          <w:marBottom w:val="0"/>
          <w:divBdr>
            <w:top w:val="none" w:sz="0" w:space="0" w:color="auto"/>
            <w:left w:val="none" w:sz="0" w:space="0" w:color="auto"/>
            <w:bottom w:val="none" w:sz="0" w:space="0" w:color="auto"/>
            <w:right w:val="none" w:sz="0" w:space="0" w:color="auto"/>
          </w:divBdr>
        </w:div>
        <w:div w:id="1014766016">
          <w:marLeft w:val="0"/>
          <w:marRight w:val="0"/>
          <w:marTop w:val="0"/>
          <w:marBottom w:val="0"/>
          <w:divBdr>
            <w:top w:val="none" w:sz="0" w:space="0" w:color="auto"/>
            <w:left w:val="none" w:sz="0" w:space="0" w:color="auto"/>
            <w:bottom w:val="none" w:sz="0" w:space="0" w:color="auto"/>
            <w:right w:val="none" w:sz="0" w:space="0" w:color="auto"/>
          </w:divBdr>
        </w:div>
        <w:div w:id="2032141377">
          <w:marLeft w:val="0"/>
          <w:marRight w:val="0"/>
          <w:marTop w:val="0"/>
          <w:marBottom w:val="0"/>
          <w:divBdr>
            <w:top w:val="none" w:sz="0" w:space="0" w:color="auto"/>
            <w:left w:val="none" w:sz="0" w:space="0" w:color="auto"/>
            <w:bottom w:val="none" w:sz="0" w:space="0" w:color="auto"/>
            <w:right w:val="none" w:sz="0" w:space="0" w:color="auto"/>
          </w:divBdr>
        </w:div>
        <w:div w:id="1102916335">
          <w:marLeft w:val="0"/>
          <w:marRight w:val="0"/>
          <w:marTop w:val="0"/>
          <w:marBottom w:val="0"/>
          <w:divBdr>
            <w:top w:val="none" w:sz="0" w:space="0" w:color="auto"/>
            <w:left w:val="none" w:sz="0" w:space="0" w:color="auto"/>
            <w:bottom w:val="none" w:sz="0" w:space="0" w:color="auto"/>
            <w:right w:val="none" w:sz="0" w:space="0" w:color="auto"/>
          </w:divBdr>
        </w:div>
        <w:div w:id="944725555">
          <w:marLeft w:val="0"/>
          <w:marRight w:val="0"/>
          <w:marTop w:val="0"/>
          <w:marBottom w:val="0"/>
          <w:divBdr>
            <w:top w:val="none" w:sz="0" w:space="0" w:color="auto"/>
            <w:left w:val="none" w:sz="0" w:space="0" w:color="auto"/>
            <w:bottom w:val="none" w:sz="0" w:space="0" w:color="auto"/>
            <w:right w:val="none" w:sz="0" w:space="0" w:color="auto"/>
          </w:divBdr>
        </w:div>
        <w:div w:id="1581480609">
          <w:marLeft w:val="0"/>
          <w:marRight w:val="0"/>
          <w:marTop w:val="0"/>
          <w:marBottom w:val="0"/>
          <w:divBdr>
            <w:top w:val="none" w:sz="0" w:space="0" w:color="auto"/>
            <w:left w:val="none" w:sz="0" w:space="0" w:color="auto"/>
            <w:bottom w:val="none" w:sz="0" w:space="0" w:color="auto"/>
            <w:right w:val="none" w:sz="0" w:space="0" w:color="auto"/>
          </w:divBdr>
        </w:div>
        <w:div w:id="405298443">
          <w:marLeft w:val="0"/>
          <w:marRight w:val="0"/>
          <w:marTop w:val="0"/>
          <w:marBottom w:val="0"/>
          <w:divBdr>
            <w:top w:val="none" w:sz="0" w:space="0" w:color="auto"/>
            <w:left w:val="none" w:sz="0" w:space="0" w:color="auto"/>
            <w:bottom w:val="none" w:sz="0" w:space="0" w:color="auto"/>
            <w:right w:val="none" w:sz="0" w:space="0" w:color="auto"/>
          </w:divBdr>
        </w:div>
        <w:div w:id="549654900">
          <w:marLeft w:val="0"/>
          <w:marRight w:val="0"/>
          <w:marTop w:val="0"/>
          <w:marBottom w:val="0"/>
          <w:divBdr>
            <w:top w:val="none" w:sz="0" w:space="0" w:color="auto"/>
            <w:left w:val="none" w:sz="0" w:space="0" w:color="auto"/>
            <w:bottom w:val="none" w:sz="0" w:space="0" w:color="auto"/>
            <w:right w:val="none" w:sz="0" w:space="0" w:color="auto"/>
          </w:divBdr>
        </w:div>
        <w:div w:id="382877061">
          <w:marLeft w:val="0"/>
          <w:marRight w:val="0"/>
          <w:marTop w:val="0"/>
          <w:marBottom w:val="0"/>
          <w:divBdr>
            <w:top w:val="none" w:sz="0" w:space="0" w:color="auto"/>
            <w:left w:val="none" w:sz="0" w:space="0" w:color="auto"/>
            <w:bottom w:val="none" w:sz="0" w:space="0" w:color="auto"/>
            <w:right w:val="none" w:sz="0" w:space="0" w:color="auto"/>
          </w:divBdr>
        </w:div>
        <w:div w:id="1141649640">
          <w:marLeft w:val="0"/>
          <w:marRight w:val="0"/>
          <w:marTop w:val="0"/>
          <w:marBottom w:val="0"/>
          <w:divBdr>
            <w:top w:val="none" w:sz="0" w:space="0" w:color="auto"/>
            <w:left w:val="none" w:sz="0" w:space="0" w:color="auto"/>
            <w:bottom w:val="none" w:sz="0" w:space="0" w:color="auto"/>
            <w:right w:val="none" w:sz="0" w:space="0" w:color="auto"/>
          </w:divBdr>
        </w:div>
        <w:div w:id="1437745813">
          <w:marLeft w:val="0"/>
          <w:marRight w:val="0"/>
          <w:marTop w:val="0"/>
          <w:marBottom w:val="0"/>
          <w:divBdr>
            <w:top w:val="none" w:sz="0" w:space="0" w:color="auto"/>
            <w:left w:val="none" w:sz="0" w:space="0" w:color="auto"/>
            <w:bottom w:val="none" w:sz="0" w:space="0" w:color="auto"/>
            <w:right w:val="none" w:sz="0" w:space="0" w:color="auto"/>
          </w:divBdr>
        </w:div>
        <w:div w:id="1718046711">
          <w:marLeft w:val="0"/>
          <w:marRight w:val="0"/>
          <w:marTop w:val="0"/>
          <w:marBottom w:val="0"/>
          <w:divBdr>
            <w:top w:val="none" w:sz="0" w:space="0" w:color="auto"/>
            <w:left w:val="none" w:sz="0" w:space="0" w:color="auto"/>
            <w:bottom w:val="none" w:sz="0" w:space="0" w:color="auto"/>
            <w:right w:val="none" w:sz="0" w:space="0" w:color="auto"/>
          </w:divBdr>
        </w:div>
        <w:div w:id="1483811894">
          <w:marLeft w:val="0"/>
          <w:marRight w:val="0"/>
          <w:marTop w:val="0"/>
          <w:marBottom w:val="0"/>
          <w:divBdr>
            <w:top w:val="none" w:sz="0" w:space="0" w:color="auto"/>
            <w:left w:val="none" w:sz="0" w:space="0" w:color="auto"/>
            <w:bottom w:val="none" w:sz="0" w:space="0" w:color="auto"/>
            <w:right w:val="none" w:sz="0" w:space="0" w:color="auto"/>
          </w:divBdr>
        </w:div>
        <w:div w:id="474881074">
          <w:marLeft w:val="0"/>
          <w:marRight w:val="0"/>
          <w:marTop w:val="0"/>
          <w:marBottom w:val="0"/>
          <w:divBdr>
            <w:top w:val="none" w:sz="0" w:space="0" w:color="auto"/>
            <w:left w:val="none" w:sz="0" w:space="0" w:color="auto"/>
            <w:bottom w:val="none" w:sz="0" w:space="0" w:color="auto"/>
            <w:right w:val="none" w:sz="0" w:space="0" w:color="auto"/>
          </w:divBdr>
        </w:div>
        <w:div w:id="669479542">
          <w:marLeft w:val="0"/>
          <w:marRight w:val="0"/>
          <w:marTop w:val="0"/>
          <w:marBottom w:val="0"/>
          <w:divBdr>
            <w:top w:val="none" w:sz="0" w:space="0" w:color="auto"/>
            <w:left w:val="none" w:sz="0" w:space="0" w:color="auto"/>
            <w:bottom w:val="none" w:sz="0" w:space="0" w:color="auto"/>
            <w:right w:val="none" w:sz="0" w:space="0" w:color="auto"/>
          </w:divBdr>
        </w:div>
        <w:div w:id="841891042">
          <w:marLeft w:val="0"/>
          <w:marRight w:val="0"/>
          <w:marTop w:val="0"/>
          <w:marBottom w:val="0"/>
          <w:divBdr>
            <w:top w:val="none" w:sz="0" w:space="0" w:color="auto"/>
            <w:left w:val="none" w:sz="0" w:space="0" w:color="auto"/>
            <w:bottom w:val="none" w:sz="0" w:space="0" w:color="auto"/>
            <w:right w:val="none" w:sz="0" w:space="0" w:color="auto"/>
          </w:divBdr>
        </w:div>
        <w:div w:id="964165893">
          <w:marLeft w:val="0"/>
          <w:marRight w:val="0"/>
          <w:marTop w:val="0"/>
          <w:marBottom w:val="0"/>
          <w:divBdr>
            <w:top w:val="none" w:sz="0" w:space="0" w:color="auto"/>
            <w:left w:val="none" w:sz="0" w:space="0" w:color="auto"/>
            <w:bottom w:val="none" w:sz="0" w:space="0" w:color="auto"/>
            <w:right w:val="none" w:sz="0" w:space="0" w:color="auto"/>
          </w:divBdr>
        </w:div>
        <w:div w:id="479421725">
          <w:marLeft w:val="0"/>
          <w:marRight w:val="0"/>
          <w:marTop w:val="0"/>
          <w:marBottom w:val="0"/>
          <w:divBdr>
            <w:top w:val="none" w:sz="0" w:space="0" w:color="auto"/>
            <w:left w:val="none" w:sz="0" w:space="0" w:color="auto"/>
            <w:bottom w:val="none" w:sz="0" w:space="0" w:color="auto"/>
            <w:right w:val="none" w:sz="0" w:space="0" w:color="auto"/>
          </w:divBdr>
        </w:div>
        <w:div w:id="934050619">
          <w:marLeft w:val="0"/>
          <w:marRight w:val="0"/>
          <w:marTop w:val="0"/>
          <w:marBottom w:val="0"/>
          <w:divBdr>
            <w:top w:val="none" w:sz="0" w:space="0" w:color="auto"/>
            <w:left w:val="none" w:sz="0" w:space="0" w:color="auto"/>
            <w:bottom w:val="none" w:sz="0" w:space="0" w:color="auto"/>
            <w:right w:val="none" w:sz="0" w:space="0" w:color="auto"/>
          </w:divBdr>
        </w:div>
        <w:div w:id="855268274">
          <w:marLeft w:val="0"/>
          <w:marRight w:val="0"/>
          <w:marTop w:val="0"/>
          <w:marBottom w:val="0"/>
          <w:divBdr>
            <w:top w:val="none" w:sz="0" w:space="0" w:color="auto"/>
            <w:left w:val="none" w:sz="0" w:space="0" w:color="auto"/>
            <w:bottom w:val="none" w:sz="0" w:space="0" w:color="auto"/>
            <w:right w:val="none" w:sz="0" w:space="0" w:color="auto"/>
          </w:divBdr>
        </w:div>
        <w:div w:id="1566988386">
          <w:marLeft w:val="0"/>
          <w:marRight w:val="0"/>
          <w:marTop w:val="0"/>
          <w:marBottom w:val="0"/>
          <w:divBdr>
            <w:top w:val="none" w:sz="0" w:space="0" w:color="auto"/>
            <w:left w:val="none" w:sz="0" w:space="0" w:color="auto"/>
            <w:bottom w:val="none" w:sz="0" w:space="0" w:color="auto"/>
            <w:right w:val="none" w:sz="0" w:space="0" w:color="auto"/>
          </w:divBdr>
        </w:div>
        <w:div w:id="1512529635">
          <w:marLeft w:val="0"/>
          <w:marRight w:val="0"/>
          <w:marTop w:val="0"/>
          <w:marBottom w:val="0"/>
          <w:divBdr>
            <w:top w:val="none" w:sz="0" w:space="0" w:color="auto"/>
            <w:left w:val="none" w:sz="0" w:space="0" w:color="auto"/>
            <w:bottom w:val="none" w:sz="0" w:space="0" w:color="auto"/>
            <w:right w:val="none" w:sz="0" w:space="0" w:color="auto"/>
          </w:divBdr>
        </w:div>
        <w:div w:id="1362824746">
          <w:marLeft w:val="0"/>
          <w:marRight w:val="0"/>
          <w:marTop w:val="0"/>
          <w:marBottom w:val="0"/>
          <w:divBdr>
            <w:top w:val="none" w:sz="0" w:space="0" w:color="auto"/>
            <w:left w:val="none" w:sz="0" w:space="0" w:color="auto"/>
            <w:bottom w:val="none" w:sz="0" w:space="0" w:color="auto"/>
            <w:right w:val="none" w:sz="0" w:space="0" w:color="auto"/>
          </w:divBdr>
        </w:div>
        <w:div w:id="2006787870">
          <w:marLeft w:val="0"/>
          <w:marRight w:val="0"/>
          <w:marTop w:val="0"/>
          <w:marBottom w:val="0"/>
          <w:divBdr>
            <w:top w:val="none" w:sz="0" w:space="0" w:color="auto"/>
            <w:left w:val="none" w:sz="0" w:space="0" w:color="auto"/>
            <w:bottom w:val="none" w:sz="0" w:space="0" w:color="auto"/>
            <w:right w:val="none" w:sz="0" w:space="0" w:color="auto"/>
          </w:divBdr>
        </w:div>
        <w:div w:id="1352032279">
          <w:marLeft w:val="0"/>
          <w:marRight w:val="0"/>
          <w:marTop w:val="0"/>
          <w:marBottom w:val="0"/>
          <w:divBdr>
            <w:top w:val="none" w:sz="0" w:space="0" w:color="auto"/>
            <w:left w:val="none" w:sz="0" w:space="0" w:color="auto"/>
            <w:bottom w:val="none" w:sz="0" w:space="0" w:color="auto"/>
            <w:right w:val="none" w:sz="0" w:space="0" w:color="auto"/>
          </w:divBdr>
        </w:div>
        <w:div w:id="1989092529">
          <w:marLeft w:val="0"/>
          <w:marRight w:val="0"/>
          <w:marTop w:val="0"/>
          <w:marBottom w:val="0"/>
          <w:divBdr>
            <w:top w:val="none" w:sz="0" w:space="0" w:color="auto"/>
            <w:left w:val="none" w:sz="0" w:space="0" w:color="auto"/>
            <w:bottom w:val="none" w:sz="0" w:space="0" w:color="auto"/>
            <w:right w:val="none" w:sz="0" w:space="0" w:color="auto"/>
          </w:divBdr>
        </w:div>
        <w:div w:id="624970823">
          <w:marLeft w:val="0"/>
          <w:marRight w:val="0"/>
          <w:marTop w:val="0"/>
          <w:marBottom w:val="0"/>
          <w:divBdr>
            <w:top w:val="none" w:sz="0" w:space="0" w:color="auto"/>
            <w:left w:val="none" w:sz="0" w:space="0" w:color="auto"/>
            <w:bottom w:val="none" w:sz="0" w:space="0" w:color="auto"/>
            <w:right w:val="none" w:sz="0" w:space="0" w:color="auto"/>
          </w:divBdr>
        </w:div>
        <w:div w:id="1409500695">
          <w:marLeft w:val="0"/>
          <w:marRight w:val="0"/>
          <w:marTop w:val="0"/>
          <w:marBottom w:val="0"/>
          <w:divBdr>
            <w:top w:val="none" w:sz="0" w:space="0" w:color="auto"/>
            <w:left w:val="none" w:sz="0" w:space="0" w:color="auto"/>
            <w:bottom w:val="none" w:sz="0" w:space="0" w:color="auto"/>
            <w:right w:val="none" w:sz="0" w:space="0" w:color="auto"/>
          </w:divBdr>
        </w:div>
        <w:div w:id="110445188">
          <w:marLeft w:val="0"/>
          <w:marRight w:val="0"/>
          <w:marTop w:val="0"/>
          <w:marBottom w:val="0"/>
          <w:divBdr>
            <w:top w:val="none" w:sz="0" w:space="0" w:color="auto"/>
            <w:left w:val="none" w:sz="0" w:space="0" w:color="auto"/>
            <w:bottom w:val="none" w:sz="0" w:space="0" w:color="auto"/>
            <w:right w:val="none" w:sz="0" w:space="0" w:color="auto"/>
          </w:divBdr>
        </w:div>
        <w:div w:id="1470516391">
          <w:marLeft w:val="0"/>
          <w:marRight w:val="0"/>
          <w:marTop w:val="0"/>
          <w:marBottom w:val="0"/>
          <w:divBdr>
            <w:top w:val="none" w:sz="0" w:space="0" w:color="auto"/>
            <w:left w:val="none" w:sz="0" w:space="0" w:color="auto"/>
            <w:bottom w:val="none" w:sz="0" w:space="0" w:color="auto"/>
            <w:right w:val="none" w:sz="0" w:space="0" w:color="auto"/>
          </w:divBdr>
        </w:div>
        <w:div w:id="1202477763">
          <w:marLeft w:val="0"/>
          <w:marRight w:val="0"/>
          <w:marTop w:val="0"/>
          <w:marBottom w:val="0"/>
          <w:divBdr>
            <w:top w:val="none" w:sz="0" w:space="0" w:color="auto"/>
            <w:left w:val="none" w:sz="0" w:space="0" w:color="auto"/>
            <w:bottom w:val="none" w:sz="0" w:space="0" w:color="auto"/>
            <w:right w:val="none" w:sz="0" w:space="0" w:color="auto"/>
          </w:divBdr>
        </w:div>
        <w:div w:id="225578663">
          <w:marLeft w:val="0"/>
          <w:marRight w:val="0"/>
          <w:marTop w:val="0"/>
          <w:marBottom w:val="0"/>
          <w:divBdr>
            <w:top w:val="none" w:sz="0" w:space="0" w:color="auto"/>
            <w:left w:val="none" w:sz="0" w:space="0" w:color="auto"/>
            <w:bottom w:val="none" w:sz="0" w:space="0" w:color="auto"/>
            <w:right w:val="none" w:sz="0" w:space="0" w:color="auto"/>
          </w:divBdr>
        </w:div>
        <w:div w:id="3651788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kunnskapsbanken.net/nyhetsbrev/" TargetMode="External"/><Relationship Id="rId18" Type="http://schemas.openxmlformats.org/officeDocument/2006/relationships/hyperlink" Target="https://navno.sharepoint.com/:w:/r/sites/BrukerutvalgetforNAVHjelpemiddelsentralVestfoldogTelemark/Shared%20Documents/General/Mandat/Mandat%20Brukerutvalget%20for%20Nav%20hjelpemiddelsentral%20Vestfold%20%20og%20Telemark.docx?d=waf63a4698bcd419699cfb744ef3eca1c&amp;csf=1&amp;web=1&amp;e=juzwjq"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nav.no/tilbakemeldinger" TargetMode="External"/><Relationship Id="rId7" Type="http://schemas.openxmlformats.org/officeDocument/2006/relationships/settings" Target="settings.xml"/><Relationship Id="rId12" Type="http://schemas.openxmlformats.org/officeDocument/2006/relationships/hyperlink" Target="https://www.nav.no/no/lokalt/hjelpemiddelsentraler/nav-hjelpemiddelsentral-vestfold-og-telemark/brukerutvalget" TargetMode="External"/><Relationship Id="rId17" Type="http://schemas.openxmlformats.org/officeDocument/2006/relationships/hyperlink" Target="https://www.nav.no/samarbeidspartner/levering-montering-reparasjon-vedlikehold"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nav.no/aktivitetshjelpemidler-over-26" TargetMode="External"/><Relationship Id="rId20" Type="http://schemas.openxmlformats.org/officeDocument/2006/relationships/hyperlink" Target="https://navno.sharepoint.com/:p:/r/sites/BrukerutvalgetforNAVHjelpemiddelsentralVestfoldogTelemark/Shared%20Documents/General/Referater/2026/20260922%20Teams%20og%20utvalgsgodtgj%C3%B8relse.pptx?d=w99c6ec979b2d4e45a536181857ea90f8&amp;csf=1&amp;web=1&amp;e=uz6Fw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hlf.no/forside"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ungefunksjonshemmede.n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rldefense.com/v3/__https:/sender.dialogapi.no/l/beJHG4MFKtjrGHLScv3qSA/kF3hzrNJ1n3OwPFsF1w7g4Rf0vmA2rkICSwdiq3kllM=__;!!M12l6qNq_w!tHKwD5WPj-1EOYCOJcv80_1I7qQouWM51i-JU6rd3H1r9itIw5AhHzUeR_1D3_XGVuhdRtiI743bUwQQTjlreeJ1YUecN3whB7nunGI$" TargetMode="External"/><Relationship Id="rId22" Type="http://schemas.openxmlformats.org/officeDocument/2006/relationships/hyperlink" Target="https://www.nav.no/brukerpass"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https://navno.sharepoint.com/NAVmaler/Nav-mal.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bdd2201f-0149-4f0c-819a-1926ab92b4f5">
      <UserInfo>
        <DisplayName>Edvardsen, Torill Christine</DisplayName>
        <AccountId>2624</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F855787956C84FB92F25FD3D71DE8F" ma:contentTypeVersion="6" ma:contentTypeDescription="Create a new document." ma:contentTypeScope="" ma:versionID="c0b117a6d5a253b6b449b5ed887f0d3f">
  <xsd:schema xmlns:xsd="http://www.w3.org/2001/XMLSchema" xmlns:xs="http://www.w3.org/2001/XMLSchema" xmlns:p="http://schemas.microsoft.com/office/2006/metadata/properties" xmlns:ns2="f77da967-35e7-4c93-ac67-27068a016397" xmlns:ns3="bdd2201f-0149-4f0c-819a-1926ab92b4f5" targetNamespace="http://schemas.microsoft.com/office/2006/metadata/properties" ma:root="true" ma:fieldsID="5e1fe043e5d8bdde1399d6f55615e488" ns2:_="" ns3:_="">
    <xsd:import namespace="f77da967-35e7-4c93-ac67-27068a016397"/>
    <xsd:import namespace="bdd2201f-0149-4f0c-819a-1926ab92b4f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7da967-35e7-4c93-ac67-27068a0163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d2201f-0149-4f0c-819a-1926ab92b4f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FFFDEB-A5EE-4A49-9114-923BCF83D019}">
  <ds:schemaRefs>
    <ds:schemaRef ds:uri="http://schemas.openxmlformats.org/officeDocument/2006/bibliography"/>
  </ds:schemaRefs>
</ds:datastoreItem>
</file>

<file path=customXml/itemProps2.xml><?xml version="1.0" encoding="utf-8"?>
<ds:datastoreItem xmlns:ds="http://schemas.openxmlformats.org/officeDocument/2006/customXml" ds:itemID="{1EB2F316-0DA0-48A9-A5F6-22D2F19CEC71}">
  <ds:schemaRefs>
    <ds:schemaRef ds:uri="http://schemas.microsoft.com/office/2006/metadata/properties"/>
    <ds:schemaRef ds:uri="http://schemas.microsoft.com/office/infopath/2007/PartnerControls"/>
    <ds:schemaRef ds:uri="bdd2201f-0149-4f0c-819a-1926ab92b4f5"/>
  </ds:schemaRefs>
</ds:datastoreItem>
</file>

<file path=customXml/itemProps3.xml><?xml version="1.0" encoding="utf-8"?>
<ds:datastoreItem xmlns:ds="http://schemas.openxmlformats.org/officeDocument/2006/customXml" ds:itemID="{2891FB61-3F27-4866-8BD3-5A669962D734}">
  <ds:schemaRefs>
    <ds:schemaRef ds:uri="http://schemas.microsoft.com/sharepoint/v3/contenttype/forms"/>
  </ds:schemaRefs>
</ds:datastoreItem>
</file>

<file path=customXml/itemProps4.xml><?xml version="1.0" encoding="utf-8"?>
<ds:datastoreItem xmlns:ds="http://schemas.openxmlformats.org/officeDocument/2006/customXml" ds:itemID="{27CC5DF9-E0CA-4848-9084-A4083CD7BE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7da967-35e7-4c93-ac67-27068a016397"/>
    <ds:schemaRef ds:uri="bdd2201f-0149-4f0c-819a-1926ab92b4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3491420-1ae2-4120-89e6-e6f668f067e2}" enabled="1" method="Standard" siteId="{62366534-1ec3-4962-8869-9b5535279d0b}" contentBits="0" removed="0"/>
</clbl:labelList>
</file>

<file path=docProps/app.xml><?xml version="1.0" encoding="utf-8"?>
<Properties xmlns="http://schemas.openxmlformats.org/officeDocument/2006/extended-properties" xmlns:vt="http://schemas.openxmlformats.org/officeDocument/2006/docPropsVTypes">
  <Template>Nav-mal</Template>
  <TotalTime>1344</TotalTime>
  <Pages>5</Pages>
  <Words>1746</Words>
  <Characters>9255</Characters>
  <Application>Microsoft Office Word</Application>
  <DocSecurity>0</DocSecurity>
  <Lines>77</Lines>
  <Paragraphs>21</Paragraphs>
  <ScaleCrop>false</ScaleCrop>
  <Company>Trygdeetaten</Company>
  <LinksUpToDate>false</LinksUpToDate>
  <CharactersWithSpaces>10980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Mottaker</dc:title>
  <dc:creator>Myhre, Sigrid Alice Drilen</dc:creator>
  <cp:lastModifiedBy>Myhre, Sigrid Alice Drilen</cp:lastModifiedBy>
  <cp:revision>168</cp:revision>
  <cp:lastPrinted>2006-03-22T12:36:00Z</cp:lastPrinted>
  <dcterms:created xsi:type="dcterms:W3CDTF">2024-06-07T08:49:00Z</dcterms:created>
  <dcterms:modified xsi:type="dcterms:W3CDTF">2026-09-23T07:44:00Z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0x01010069F855787956C84FB92F25FD3D71DE8F</vt:lpwstr>
  </property>
  <property fmtid="{D5CDD505-2E9C-101B-9397-08002B2CF9AE}" pid="3" name="Order">
    <vt:r8>1100</vt:r8>
  </property>
  <property fmtid="{D5CDD505-2E9C-101B-9397-08002B2CF9AE}" pid="4" name="xd_Signature">
    <vt:bool>false</vt:bool>
  </property>
  <property fmtid="{D5CDD505-2E9C-101B-9397-08002B2CF9AE}" pid="5" name="SharedWithUsers">
    <vt:lpwstr>2413;#Berget, Wenche;#1227;#Berg, Lisbeth;#16211;#Spantell, Anne Grete Nikolaysen;#4243;#Tau, Cathrine;#5984;#Hollevik, Marte;#2890;#Birkelund, Tove Merethe;#10101;#Bones, Gunn Marit;#3357;#Skovli, Liv Karine;#10983;#Mamshi, Ashna</vt:lpwstr>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SIP_Label_d3491420-1ae2-4120-89e6-e6f668f067e2_Enabled">
    <vt:lpwstr>true</vt:lpwstr>
  </property>
  <property fmtid="{D5CDD505-2E9C-101B-9397-08002B2CF9AE}" pid="10" name="MSIP_Label_d3491420-1ae2-4120-89e6-e6f668f067e2_SetDate">
    <vt:lpwstr>2020-08-18T13:26:29Z</vt:lpwstr>
  </property>
  <property fmtid="{D5CDD505-2E9C-101B-9397-08002B2CF9AE}" pid="11" name="MSIP_Label_d3491420-1ae2-4120-89e6-e6f668f067e2_Method">
    <vt:lpwstr>Standard</vt:lpwstr>
  </property>
  <property fmtid="{D5CDD505-2E9C-101B-9397-08002B2CF9AE}" pid="12" name="MSIP_Label_d3491420-1ae2-4120-89e6-e6f668f067e2_Name">
    <vt:lpwstr>d3491420-1ae2-4120-89e6-e6f668f067e2</vt:lpwstr>
  </property>
  <property fmtid="{D5CDD505-2E9C-101B-9397-08002B2CF9AE}" pid="13" name="MSIP_Label_d3491420-1ae2-4120-89e6-e6f668f067e2_SiteId">
    <vt:lpwstr>62366534-1ec3-4962-8869-9b5535279d0b</vt:lpwstr>
  </property>
  <property fmtid="{D5CDD505-2E9C-101B-9397-08002B2CF9AE}" pid="14" name="MSIP_Label_d3491420-1ae2-4120-89e6-e6f668f067e2_ActionId">
    <vt:lpwstr/>
  </property>
  <property fmtid="{D5CDD505-2E9C-101B-9397-08002B2CF9AE}" pid="15" name="MSIP_Label_d3491420-1ae2-4120-89e6-e6f668f067e2_ContentBits">
    <vt:lpwstr>0</vt:lpwstr>
  </property>
  <property fmtid="{D5CDD505-2E9C-101B-9397-08002B2CF9AE}" pid="16" name="_ExtendedDescription">
    <vt:lpwstr/>
  </property>
  <property fmtid="{D5CDD505-2E9C-101B-9397-08002B2CF9AE}" pid="17" name="TriggerFlowInfo">
    <vt:lpwstr/>
  </property>
</Properties>
</file>